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665" w:rsidRPr="008F34DF" w:rsidRDefault="00DB067E" w:rsidP="00B96EE1">
      <w:pPr>
        <w:spacing w:before="240" w:line="276" w:lineRule="auto"/>
        <w:rPr>
          <w:rFonts w:ascii="Times New Roman" w:hAnsi="Times New Roman"/>
          <w:sz w:val="20"/>
          <w:szCs w:val="20"/>
        </w:rPr>
      </w:pPr>
      <w:r w:rsidRPr="00DB067E">
        <w:rPr>
          <w:rFonts w:ascii="Times New Roman" w:hAnsi="Times New Roman"/>
          <w:noProof/>
          <w:sz w:val="20"/>
          <w:szCs w:val="20"/>
          <w:lang w:eastAsia="es-EC"/>
        </w:rPr>
        <w:pict>
          <v:rect id="Rectángulo 4" o:spid="_x0000_s2055" style="position:absolute;margin-left:-39.3pt;margin-top:3.9pt;width:512.65pt;height:36.65pt;z-index:2516654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" fillcolor="#cfcdcd" strokeweight=".25pt">
            <v:textbox>
              <w:txbxContent>
                <w:p w:rsidR="00B445E8" w:rsidRPr="003A76DF" w:rsidRDefault="00B445E8" w:rsidP="002D6665">
                  <w:pPr>
                    <w:jc w:val="center"/>
                    <w:rPr>
                      <w:rFonts w:ascii="Arial" w:eastAsia="Arial" w:hAnsi="Arial" w:cs="Arial"/>
                      <w:b/>
                      <w:color w:val="000000"/>
                      <w:w w:val="80"/>
                      <w:lang w:val="es-ES"/>
                    </w:rPr>
                  </w:pPr>
                  <w:r w:rsidRPr="003A76DF">
                    <w:rPr>
                      <w:rFonts w:ascii="Arial" w:eastAsia="Arial" w:hAnsi="Arial" w:cs="Arial"/>
                      <w:b/>
                      <w:color w:val="000000"/>
                      <w:w w:val="80"/>
                      <w:lang w:val="es-ES"/>
                    </w:rPr>
                    <w:t>CAPÍTULO III. FORMULARIOS DE LA OFERTA</w:t>
                  </w:r>
                </w:p>
              </w:txbxContent>
            </v:textbox>
          </v:rect>
        </w:pict>
      </w:r>
    </w:p>
    <w:p w:rsidR="002D6665" w:rsidRPr="008F34DF" w:rsidRDefault="002D6665" w:rsidP="00B96EE1">
      <w:pPr>
        <w:spacing w:before="240" w:line="276" w:lineRule="auto"/>
        <w:rPr>
          <w:rFonts w:ascii="Times New Roman" w:hAnsi="Times New Roman"/>
          <w:sz w:val="20"/>
          <w:szCs w:val="20"/>
        </w:rPr>
      </w:pPr>
    </w:p>
    <w:p w:rsidR="002D6665" w:rsidRPr="008F34DF" w:rsidRDefault="002D6665" w:rsidP="00B96EE1">
      <w:pPr>
        <w:spacing w:before="240" w:line="276" w:lineRule="auto"/>
        <w:rPr>
          <w:rFonts w:ascii="Times New Roman" w:eastAsia="Arial" w:hAnsi="Times New Roman"/>
          <w:b/>
          <w:color w:val="000000"/>
          <w:w w:val="80"/>
          <w:sz w:val="20"/>
          <w:szCs w:val="20"/>
        </w:rPr>
      </w:pPr>
    </w:p>
    <w:p w:rsidR="002D6665" w:rsidRPr="008F34DF" w:rsidRDefault="002D6665" w:rsidP="00B96EE1">
      <w:pPr>
        <w:spacing w:before="240" w:line="276" w:lineRule="auto"/>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NOMBRE DEL OFERENTE: ………………………………………………………………………………</w:t>
      </w:r>
    </w:p>
    <w:p w:rsidR="002D6665" w:rsidRPr="008F34DF" w:rsidRDefault="002D6665" w:rsidP="00B96EE1">
      <w:pPr>
        <w:spacing w:before="240" w:line="276" w:lineRule="auto"/>
        <w:rPr>
          <w:rFonts w:ascii="Times New Roman" w:hAnsi="Times New Roman"/>
          <w:sz w:val="20"/>
          <w:szCs w:val="20"/>
        </w:rPr>
      </w:pPr>
      <w:r w:rsidRPr="008F34DF">
        <w:rPr>
          <w:rFonts w:ascii="Times New Roman" w:eastAsia="Arial" w:hAnsi="Times New Roman"/>
          <w:b/>
          <w:color w:val="000000"/>
          <w:w w:val="80"/>
          <w:sz w:val="20"/>
          <w:szCs w:val="20"/>
        </w:rPr>
        <w:t>1.1 PRESENTACIÓN Y COMPROMISO</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El que suscribe en atención a la convocatoria efectuada por (nombre de la entidad contratante) para la ejecución </w:t>
      </w:r>
      <w:r w:rsidR="007A683D" w:rsidRPr="008F34DF">
        <w:rPr>
          <w:rFonts w:ascii="Times New Roman" w:eastAsia="Arial" w:hAnsi="Times New Roman"/>
          <w:bCs/>
          <w:color w:val="000000"/>
          <w:w w:val="80"/>
          <w:sz w:val="20"/>
          <w:szCs w:val="20"/>
        </w:rPr>
        <w:t>de (</w:t>
      </w:r>
      <w:r w:rsidRPr="008F34DF">
        <w:rPr>
          <w:rFonts w:ascii="Times New Roman" w:eastAsia="Arial" w:hAnsi="Times New Roman"/>
          <w:bCs/>
          <w:color w:val="000000"/>
          <w:w w:val="80"/>
          <w:sz w:val="20"/>
          <w:szCs w:val="20"/>
        </w:rPr>
        <w:t xml:space="preserve">nombre de la obra o proyecto), luego de examinar el pliego del presente procedimiento de ejecución de obras, </w:t>
      </w:r>
      <w:r w:rsidR="008A7217" w:rsidRPr="008F34DF">
        <w:rPr>
          <w:rFonts w:ascii="Times New Roman" w:eastAsia="Arial" w:hAnsi="Times New Roman"/>
          <w:bCs/>
          <w:color w:val="000000"/>
          <w:w w:val="80"/>
          <w:sz w:val="20"/>
          <w:szCs w:val="20"/>
        </w:rPr>
        <w:t>al presentar</w:t>
      </w:r>
      <w:r w:rsidRPr="008F34DF">
        <w:rPr>
          <w:rFonts w:ascii="Times New Roman" w:eastAsia="Arial" w:hAnsi="Times New Roman"/>
          <w:bCs/>
          <w:color w:val="000000"/>
          <w:w w:val="80"/>
          <w:sz w:val="20"/>
          <w:szCs w:val="20"/>
        </w:rPr>
        <w:t xml:space="preserve"> esta oferta por (sus propios derechos, si es persona natural) / (representante legal o apoderado de si </w:t>
      </w:r>
      <w:r w:rsidR="008A7217" w:rsidRPr="008F34DF">
        <w:rPr>
          <w:rFonts w:ascii="Times New Roman" w:eastAsia="Arial" w:hAnsi="Times New Roman"/>
          <w:bCs/>
          <w:color w:val="000000"/>
          <w:w w:val="80"/>
          <w:sz w:val="20"/>
          <w:szCs w:val="20"/>
        </w:rPr>
        <w:t>es persona</w:t>
      </w:r>
      <w:r w:rsidRPr="008F34DF">
        <w:rPr>
          <w:rFonts w:ascii="Times New Roman" w:eastAsia="Arial" w:hAnsi="Times New Roman"/>
          <w:bCs/>
          <w:color w:val="000000"/>
          <w:w w:val="80"/>
          <w:sz w:val="20"/>
          <w:szCs w:val="20"/>
        </w:rPr>
        <w:t xml:space="preserve"> jurídica), (procurador común si se trata de asociación o consorcio) declara que:</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1.</w:t>
      </w:r>
      <w:r w:rsidRPr="008F34DF">
        <w:rPr>
          <w:rFonts w:ascii="Times New Roman" w:eastAsia="Arial" w:hAnsi="Times New Roman"/>
          <w:bCs/>
          <w:color w:val="000000"/>
          <w:w w:val="80"/>
          <w:sz w:val="20"/>
          <w:szCs w:val="20"/>
        </w:rPr>
        <w:t xml:space="preserve"> La única persona o personas interesadas en esta oferta está o están nombradas en ella, sin que incurra </w:t>
      </w:r>
      <w:r w:rsidR="008A7217" w:rsidRPr="008F34DF">
        <w:rPr>
          <w:rFonts w:ascii="Times New Roman" w:eastAsia="Arial" w:hAnsi="Times New Roman"/>
          <w:bCs/>
          <w:color w:val="000000"/>
          <w:w w:val="80"/>
          <w:sz w:val="20"/>
          <w:szCs w:val="20"/>
        </w:rPr>
        <w:t>en actos</w:t>
      </w:r>
      <w:r w:rsidRPr="008F34DF">
        <w:rPr>
          <w:rFonts w:ascii="Times New Roman" w:eastAsia="Arial" w:hAnsi="Times New Roman"/>
          <w:bCs/>
          <w:color w:val="000000"/>
          <w:w w:val="80"/>
          <w:sz w:val="20"/>
          <w:szCs w:val="20"/>
        </w:rPr>
        <w:t xml:space="preserve"> de ocultamiento o simulación con el fin de que no aparezcan sujetos inhabilitados para contratar con </w:t>
      </w:r>
      <w:r w:rsidR="008A7217" w:rsidRPr="008F34DF">
        <w:rPr>
          <w:rFonts w:ascii="Times New Roman" w:eastAsia="Arial" w:hAnsi="Times New Roman"/>
          <w:bCs/>
          <w:color w:val="000000"/>
          <w:w w:val="80"/>
          <w:sz w:val="20"/>
          <w:szCs w:val="20"/>
        </w:rPr>
        <w:t>el Estado</w:t>
      </w:r>
      <w:r w:rsidRPr="008F34DF">
        <w:rPr>
          <w:rFonts w:ascii="Times New Roman" w:eastAsia="Arial" w:hAnsi="Times New Roman"/>
          <w:bCs/>
          <w:color w:val="000000"/>
          <w:w w:val="80"/>
          <w:sz w:val="20"/>
          <w:szCs w:val="20"/>
        </w:rPr>
        <w:t>.</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2</w:t>
      </w:r>
      <w:r w:rsidRPr="008F34DF">
        <w:rPr>
          <w:rFonts w:ascii="Times New Roman" w:eastAsia="Arial" w:hAnsi="Times New Roman"/>
          <w:bCs/>
          <w:color w:val="000000"/>
          <w:w w:val="80"/>
          <w:sz w:val="20"/>
          <w:szCs w:val="20"/>
        </w:rPr>
        <w:t xml:space="preserve">. La oferta la hace en forma independiente y sin conexión abierta u oculta con otra u otras personas, </w:t>
      </w:r>
      <w:r w:rsidR="008A7217" w:rsidRPr="008F34DF">
        <w:rPr>
          <w:rFonts w:ascii="Times New Roman" w:eastAsia="Arial" w:hAnsi="Times New Roman"/>
          <w:bCs/>
          <w:color w:val="000000"/>
          <w:w w:val="80"/>
          <w:sz w:val="20"/>
          <w:szCs w:val="20"/>
        </w:rPr>
        <w:t>compañías o</w:t>
      </w:r>
      <w:r w:rsidRPr="008F34DF">
        <w:rPr>
          <w:rFonts w:ascii="Times New Roman" w:eastAsia="Arial" w:hAnsi="Times New Roman"/>
          <w:bCs/>
          <w:color w:val="000000"/>
          <w:w w:val="80"/>
          <w:sz w:val="20"/>
          <w:szCs w:val="20"/>
        </w:rPr>
        <w:t xml:space="preserve"> grupos participantes en este procedimiento de ejecución de obras</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3.</w:t>
      </w:r>
      <w:r w:rsidRPr="008F34DF">
        <w:rPr>
          <w:rFonts w:ascii="Times New Roman" w:eastAsia="Arial" w:hAnsi="Times New Roman"/>
          <w:bCs/>
          <w:color w:val="000000"/>
          <w:w w:val="80"/>
          <w:sz w:val="20"/>
          <w:szCs w:val="20"/>
        </w:rPr>
        <w:t xml:space="preserve"> Al presentar esta oferta, cumple con toda la normativa general, sectorial y especial aplicable a su </w:t>
      </w:r>
      <w:r w:rsidR="008A7217" w:rsidRPr="008F34DF">
        <w:rPr>
          <w:rFonts w:ascii="Times New Roman" w:eastAsia="Arial" w:hAnsi="Times New Roman"/>
          <w:bCs/>
          <w:color w:val="000000"/>
          <w:w w:val="80"/>
          <w:sz w:val="20"/>
          <w:szCs w:val="20"/>
        </w:rPr>
        <w:t>actividad económica</w:t>
      </w:r>
      <w:r w:rsidRPr="008F34DF">
        <w:rPr>
          <w:rFonts w:ascii="Times New Roman" w:eastAsia="Arial" w:hAnsi="Times New Roman"/>
          <w:bCs/>
          <w:color w:val="000000"/>
          <w:w w:val="80"/>
          <w:sz w:val="20"/>
          <w:szCs w:val="20"/>
        </w:rPr>
        <w:t xml:space="preserve">, profesión, ciencia u oficio; y, que los equipos vehículos y materiales que se incorporarán a la </w:t>
      </w:r>
      <w:r w:rsidR="008A7217" w:rsidRPr="008F34DF">
        <w:rPr>
          <w:rFonts w:ascii="Times New Roman" w:eastAsia="Arial" w:hAnsi="Times New Roman"/>
          <w:bCs/>
          <w:color w:val="000000"/>
          <w:w w:val="80"/>
          <w:sz w:val="20"/>
          <w:szCs w:val="20"/>
        </w:rPr>
        <w:t>obra, así</w:t>
      </w:r>
      <w:r w:rsidRPr="008F34DF">
        <w:rPr>
          <w:rFonts w:ascii="Times New Roman" w:eastAsia="Arial" w:hAnsi="Times New Roman"/>
          <w:bCs/>
          <w:color w:val="000000"/>
          <w:w w:val="80"/>
          <w:sz w:val="20"/>
          <w:szCs w:val="20"/>
        </w:rPr>
        <w:t xml:space="preserve"> como los que se utilizarán para su ejecución, en caso de adjudicación del contrato, serán de propiedad </w:t>
      </w:r>
      <w:r w:rsidR="008A7217" w:rsidRPr="008F34DF">
        <w:rPr>
          <w:rFonts w:ascii="Times New Roman" w:eastAsia="Arial" w:hAnsi="Times New Roman"/>
          <w:bCs/>
          <w:color w:val="000000"/>
          <w:w w:val="80"/>
          <w:sz w:val="20"/>
          <w:szCs w:val="20"/>
        </w:rPr>
        <w:t>del oferente</w:t>
      </w:r>
      <w:r w:rsidRPr="008F34DF">
        <w:rPr>
          <w:rFonts w:ascii="Times New Roman" w:eastAsia="Arial" w:hAnsi="Times New Roman"/>
          <w:bCs/>
          <w:color w:val="000000"/>
          <w:w w:val="80"/>
          <w:sz w:val="20"/>
          <w:szCs w:val="20"/>
        </w:rPr>
        <w:t xml:space="preserve"> o arrendados y contarán con todos los permisos que se requieran para su utilización.</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4.</w:t>
      </w:r>
      <w:r w:rsidRPr="008F34DF">
        <w:rPr>
          <w:rFonts w:ascii="Times New Roman" w:eastAsia="Arial" w:hAnsi="Times New Roman"/>
          <w:bCs/>
          <w:color w:val="000000"/>
          <w:w w:val="80"/>
          <w:sz w:val="20"/>
          <w:szCs w:val="20"/>
        </w:rPr>
        <w:t xml:space="preserve"> Suministrará la mano de obra, equipos y materiales requeridos para la construcción del proyecto, de </w:t>
      </w:r>
      <w:r w:rsidR="008A7217" w:rsidRPr="008F34DF">
        <w:rPr>
          <w:rFonts w:ascii="Times New Roman" w:eastAsia="Arial" w:hAnsi="Times New Roman"/>
          <w:bCs/>
          <w:color w:val="000000"/>
          <w:w w:val="80"/>
          <w:sz w:val="20"/>
          <w:szCs w:val="20"/>
        </w:rPr>
        <w:t>acuerdo con</w:t>
      </w:r>
      <w:r w:rsidRPr="008F34DF">
        <w:rPr>
          <w:rFonts w:ascii="Times New Roman" w:eastAsia="Arial" w:hAnsi="Times New Roman"/>
          <w:bCs/>
          <w:color w:val="000000"/>
          <w:w w:val="80"/>
          <w:sz w:val="20"/>
          <w:szCs w:val="20"/>
        </w:rPr>
        <w:t xml:space="preserve"> el pliego, realizará las obras en el plazo y por </w:t>
      </w:r>
      <w:r w:rsidR="00B50B29" w:rsidRPr="008F34DF">
        <w:rPr>
          <w:rFonts w:ascii="Times New Roman" w:eastAsia="Arial" w:hAnsi="Times New Roman"/>
          <w:bCs/>
          <w:color w:val="000000"/>
          <w:w w:val="80"/>
          <w:sz w:val="20"/>
          <w:szCs w:val="20"/>
        </w:rPr>
        <w:t xml:space="preserve">los precios unitarios indicados </w:t>
      </w:r>
      <w:r w:rsidRPr="008F34DF">
        <w:rPr>
          <w:rFonts w:ascii="Times New Roman" w:eastAsia="Arial" w:hAnsi="Times New Roman"/>
          <w:bCs/>
          <w:color w:val="000000"/>
          <w:w w:val="80"/>
          <w:sz w:val="20"/>
          <w:szCs w:val="20"/>
        </w:rPr>
        <w:t xml:space="preserve">en el Formulario Único de la Oferta; que, </w:t>
      </w:r>
      <w:r w:rsidR="008A7217" w:rsidRPr="008F34DF">
        <w:rPr>
          <w:rFonts w:ascii="Times New Roman" w:eastAsia="Arial" w:hAnsi="Times New Roman"/>
          <w:bCs/>
          <w:color w:val="000000"/>
          <w:w w:val="80"/>
          <w:sz w:val="20"/>
          <w:szCs w:val="20"/>
        </w:rPr>
        <w:t>al presentar</w:t>
      </w:r>
      <w:r w:rsidRPr="008F34DF">
        <w:rPr>
          <w:rFonts w:ascii="Times New Roman" w:eastAsia="Arial" w:hAnsi="Times New Roman"/>
          <w:bCs/>
          <w:color w:val="000000"/>
          <w:w w:val="80"/>
          <w:sz w:val="20"/>
          <w:szCs w:val="20"/>
        </w:rPr>
        <w:t xml:space="preserve"> esta oferta, ha considerado todos los costos obligatorios que debe y deberá asumir en la </w:t>
      </w:r>
      <w:r w:rsidR="008A7217" w:rsidRPr="008F34DF">
        <w:rPr>
          <w:rFonts w:ascii="Times New Roman" w:eastAsia="Arial" w:hAnsi="Times New Roman"/>
          <w:bCs/>
          <w:color w:val="000000"/>
          <w:w w:val="80"/>
          <w:sz w:val="20"/>
          <w:szCs w:val="20"/>
        </w:rPr>
        <w:t>ejecución contractual</w:t>
      </w:r>
      <w:r w:rsidRPr="008F34DF">
        <w:rPr>
          <w:rFonts w:ascii="Times New Roman" w:eastAsia="Arial" w:hAnsi="Times New Roman"/>
          <w:bCs/>
          <w:color w:val="000000"/>
          <w:w w:val="80"/>
          <w:sz w:val="20"/>
          <w:szCs w:val="20"/>
        </w:rPr>
        <w:t xml:space="preserve">, especialmente aquellos relacionados con obligaciones técnicas, sociales, laborales, de </w:t>
      </w:r>
      <w:r w:rsidR="008A7217" w:rsidRPr="008F34DF">
        <w:rPr>
          <w:rFonts w:ascii="Times New Roman" w:eastAsia="Arial" w:hAnsi="Times New Roman"/>
          <w:bCs/>
          <w:color w:val="000000"/>
          <w:w w:val="80"/>
          <w:sz w:val="20"/>
          <w:szCs w:val="20"/>
        </w:rPr>
        <w:t>seguridad social</w:t>
      </w:r>
      <w:r w:rsidRPr="008F34DF">
        <w:rPr>
          <w:rFonts w:ascii="Times New Roman" w:eastAsia="Arial" w:hAnsi="Times New Roman"/>
          <w:bCs/>
          <w:color w:val="000000"/>
          <w:w w:val="80"/>
          <w:sz w:val="20"/>
          <w:szCs w:val="20"/>
        </w:rPr>
        <w:t>, ambientales y tributarias vigentes.</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5.</w:t>
      </w:r>
      <w:r w:rsidRPr="008F34DF">
        <w:rPr>
          <w:rFonts w:ascii="Times New Roman" w:eastAsia="Arial" w:hAnsi="Times New Roman"/>
          <w:bCs/>
          <w:color w:val="000000"/>
          <w:w w:val="80"/>
          <w:sz w:val="20"/>
          <w:szCs w:val="20"/>
        </w:rPr>
        <w:t xml:space="preserve"> Acepta que en el caso de que se comprobare una violación a los compromisos establecidos en el </w:t>
      </w:r>
      <w:r w:rsidR="008A7217" w:rsidRPr="008F34DF">
        <w:rPr>
          <w:rFonts w:ascii="Times New Roman" w:eastAsia="Arial" w:hAnsi="Times New Roman"/>
          <w:bCs/>
          <w:color w:val="000000"/>
          <w:w w:val="80"/>
          <w:sz w:val="20"/>
          <w:szCs w:val="20"/>
        </w:rPr>
        <w:t>presente Formulario</w:t>
      </w:r>
      <w:r w:rsidRPr="008F34DF">
        <w:rPr>
          <w:rFonts w:ascii="Times New Roman" w:eastAsia="Arial" w:hAnsi="Times New Roman"/>
          <w:bCs/>
          <w:color w:val="000000"/>
          <w:w w:val="80"/>
          <w:sz w:val="20"/>
          <w:szCs w:val="20"/>
        </w:rPr>
        <w:t xml:space="preserve">, la entidad contratante le descalifique como oferente, o dé por terminado en forma inmediata </w:t>
      </w:r>
      <w:r w:rsidR="008A7217" w:rsidRPr="008F34DF">
        <w:rPr>
          <w:rFonts w:ascii="Times New Roman" w:eastAsia="Arial" w:hAnsi="Times New Roman"/>
          <w:bCs/>
          <w:color w:val="000000"/>
          <w:w w:val="80"/>
          <w:sz w:val="20"/>
          <w:szCs w:val="20"/>
        </w:rPr>
        <w:t>el contrato</w:t>
      </w:r>
      <w:r w:rsidRPr="008F34DF">
        <w:rPr>
          <w:rFonts w:ascii="Times New Roman" w:eastAsia="Arial" w:hAnsi="Times New Roman"/>
          <w:bCs/>
          <w:color w:val="000000"/>
          <w:w w:val="80"/>
          <w:sz w:val="20"/>
          <w:szCs w:val="20"/>
        </w:rPr>
        <w:t xml:space="preserve">, observando el debido proceso, para lo cual se allana a responder por los daños y perjuicios que </w:t>
      </w:r>
      <w:r w:rsidR="008A7217" w:rsidRPr="008F34DF">
        <w:rPr>
          <w:rFonts w:ascii="Times New Roman" w:eastAsia="Arial" w:hAnsi="Times New Roman"/>
          <w:bCs/>
          <w:color w:val="000000"/>
          <w:w w:val="80"/>
          <w:sz w:val="20"/>
          <w:szCs w:val="20"/>
        </w:rPr>
        <w:t>tales violaciones</w:t>
      </w:r>
      <w:r w:rsidRPr="008F34DF">
        <w:rPr>
          <w:rFonts w:ascii="Times New Roman" w:eastAsia="Arial" w:hAnsi="Times New Roman"/>
          <w:bCs/>
          <w:color w:val="000000"/>
          <w:w w:val="80"/>
          <w:sz w:val="20"/>
          <w:szCs w:val="20"/>
        </w:rPr>
        <w:t xml:space="preserve"> hayan ocasionado.</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6.</w:t>
      </w:r>
      <w:r w:rsidRPr="008F34DF">
        <w:rPr>
          <w:rFonts w:ascii="Times New Roman" w:eastAsia="Arial" w:hAnsi="Times New Roman"/>
          <w:bCs/>
          <w:color w:val="000000"/>
          <w:w w:val="80"/>
          <w:sz w:val="20"/>
          <w:szCs w:val="20"/>
        </w:rPr>
        <w:t xml:space="preserve"> Conoce las condiciones del sitio de la obra, ha estudiado</w:t>
      </w:r>
      <w:r w:rsidR="00B50B29" w:rsidRPr="008F34DF">
        <w:rPr>
          <w:rFonts w:ascii="Times New Roman" w:eastAsia="Arial" w:hAnsi="Times New Roman"/>
          <w:bCs/>
          <w:color w:val="000000"/>
          <w:w w:val="80"/>
          <w:sz w:val="20"/>
          <w:szCs w:val="20"/>
        </w:rPr>
        <w:t xml:space="preserve"> los planos,</w:t>
      </w:r>
      <w:r w:rsidRPr="008F34DF">
        <w:rPr>
          <w:rFonts w:ascii="Times New Roman" w:eastAsia="Arial" w:hAnsi="Times New Roman"/>
          <w:bCs/>
          <w:color w:val="000000"/>
          <w:w w:val="80"/>
          <w:sz w:val="20"/>
          <w:szCs w:val="20"/>
        </w:rPr>
        <w:t xml:space="preserve"> las especificaciones técnicas y demás información </w:t>
      </w:r>
      <w:r w:rsidR="008A7217" w:rsidRPr="008F34DF">
        <w:rPr>
          <w:rFonts w:ascii="Times New Roman" w:eastAsia="Arial" w:hAnsi="Times New Roman"/>
          <w:bCs/>
          <w:color w:val="000000"/>
          <w:w w:val="80"/>
          <w:sz w:val="20"/>
          <w:szCs w:val="20"/>
        </w:rPr>
        <w:t>del pliego</w:t>
      </w:r>
      <w:r w:rsidRPr="008F34DF">
        <w:rPr>
          <w:rFonts w:ascii="Times New Roman" w:eastAsia="Arial" w:hAnsi="Times New Roman"/>
          <w:bCs/>
          <w:color w:val="000000"/>
          <w:w w:val="80"/>
          <w:sz w:val="20"/>
          <w:szCs w:val="20"/>
        </w:rPr>
        <w:t xml:space="preserve">, las aclaraciones y respuestas realizadas en el proceso, y en esa medida renuncia a cualquier </w:t>
      </w:r>
      <w:r w:rsidR="008A7217" w:rsidRPr="008F34DF">
        <w:rPr>
          <w:rFonts w:ascii="Times New Roman" w:eastAsia="Arial" w:hAnsi="Times New Roman"/>
          <w:bCs/>
          <w:color w:val="000000"/>
          <w:w w:val="80"/>
          <w:sz w:val="20"/>
          <w:szCs w:val="20"/>
        </w:rPr>
        <w:t>reclamo posterior</w:t>
      </w:r>
      <w:r w:rsidRPr="008F34DF">
        <w:rPr>
          <w:rFonts w:ascii="Times New Roman" w:eastAsia="Arial" w:hAnsi="Times New Roman"/>
          <w:bCs/>
          <w:color w:val="000000"/>
          <w:w w:val="80"/>
          <w:sz w:val="20"/>
          <w:szCs w:val="20"/>
        </w:rPr>
        <w:t>, aduciendo desconocimiento por estas causas.</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7.</w:t>
      </w:r>
      <w:r w:rsidRPr="008F34DF">
        <w:rPr>
          <w:rFonts w:ascii="Times New Roman" w:eastAsia="Arial" w:hAnsi="Times New Roman"/>
          <w:bCs/>
          <w:color w:val="000000"/>
          <w:w w:val="80"/>
          <w:sz w:val="20"/>
          <w:szCs w:val="20"/>
        </w:rPr>
        <w:t xml:space="preserve"> Entiende que las cantidades indicadas en el Formulario de Oferta para este proyecto son </w:t>
      </w:r>
      <w:r w:rsidR="008A7217" w:rsidRPr="008F34DF">
        <w:rPr>
          <w:rFonts w:ascii="Times New Roman" w:eastAsia="Arial" w:hAnsi="Times New Roman"/>
          <w:bCs/>
          <w:color w:val="000000"/>
          <w:w w:val="80"/>
          <w:sz w:val="20"/>
          <w:szCs w:val="20"/>
        </w:rPr>
        <w:t>solamente aproximadas</w:t>
      </w:r>
      <w:r w:rsidRPr="008F34DF">
        <w:rPr>
          <w:rFonts w:ascii="Times New Roman" w:eastAsia="Arial" w:hAnsi="Times New Roman"/>
          <w:bCs/>
          <w:color w:val="000000"/>
          <w:w w:val="80"/>
          <w:sz w:val="20"/>
          <w:szCs w:val="20"/>
        </w:rPr>
        <w:t xml:space="preserve"> y, por tanto, sujetas a aumento o disminución, por lo que está dispuesto a efectuar los </w:t>
      </w:r>
      <w:r w:rsidR="008A7217" w:rsidRPr="008F34DF">
        <w:rPr>
          <w:rFonts w:ascii="Times New Roman" w:eastAsia="Arial" w:hAnsi="Times New Roman"/>
          <w:bCs/>
          <w:color w:val="000000"/>
          <w:w w:val="80"/>
          <w:sz w:val="20"/>
          <w:szCs w:val="20"/>
        </w:rPr>
        <w:t>aumentos y</w:t>
      </w:r>
      <w:r w:rsidRPr="008F34DF">
        <w:rPr>
          <w:rFonts w:ascii="Times New Roman" w:eastAsia="Arial" w:hAnsi="Times New Roman"/>
          <w:bCs/>
          <w:color w:val="000000"/>
          <w:w w:val="80"/>
          <w:sz w:val="20"/>
          <w:szCs w:val="20"/>
        </w:rPr>
        <w:t xml:space="preserve">/o disminuciones de las cantidades requeridas que fueren necesarios, a los precios unitarios de la oferta, </w:t>
      </w:r>
      <w:r w:rsidR="008A7217" w:rsidRPr="008F34DF">
        <w:rPr>
          <w:rFonts w:ascii="Times New Roman" w:eastAsia="Arial" w:hAnsi="Times New Roman"/>
          <w:bCs/>
          <w:color w:val="000000"/>
          <w:w w:val="80"/>
          <w:sz w:val="20"/>
          <w:szCs w:val="20"/>
        </w:rPr>
        <w:t>y dentro</w:t>
      </w:r>
      <w:r w:rsidRPr="008F34DF">
        <w:rPr>
          <w:rFonts w:ascii="Times New Roman" w:eastAsia="Arial" w:hAnsi="Times New Roman"/>
          <w:bCs/>
          <w:color w:val="000000"/>
          <w:w w:val="80"/>
          <w:sz w:val="20"/>
          <w:szCs w:val="20"/>
        </w:rPr>
        <w:t xml:space="preserve"> de los límites indicados en</w:t>
      </w:r>
      <w:r w:rsidR="00D51A42" w:rsidRPr="008F34DF">
        <w:rPr>
          <w:rFonts w:ascii="Times New Roman" w:eastAsia="Arial" w:hAnsi="Times New Roman"/>
          <w:bCs/>
          <w:color w:val="000000"/>
          <w:w w:val="80"/>
          <w:sz w:val="20"/>
          <w:szCs w:val="20"/>
        </w:rPr>
        <w:t xml:space="preserve"> los planos y</w:t>
      </w:r>
      <w:r w:rsidRPr="008F34DF">
        <w:rPr>
          <w:rFonts w:ascii="Times New Roman" w:eastAsia="Arial" w:hAnsi="Times New Roman"/>
          <w:bCs/>
          <w:color w:val="000000"/>
          <w:w w:val="80"/>
          <w:sz w:val="20"/>
          <w:szCs w:val="20"/>
        </w:rPr>
        <w:t xml:space="preserve"> las especificaciones técnicas.</w:t>
      </w:r>
    </w:p>
    <w:p w:rsidR="00D51A42" w:rsidRPr="008F34DF" w:rsidRDefault="00D51A42"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8. De resultar adjudicatario, manifiesta que suscribirá el contrato comprometiéndose a ejecutar la obra sobre la base de los estudios con los que cuenta la entidad contratante, los mismos que declara conocerlos. </w:t>
      </w:r>
    </w:p>
    <w:p w:rsidR="002D6665" w:rsidRPr="008F34DF" w:rsidRDefault="00D51A42"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9</w:t>
      </w:r>
      <w:r w:rsidR="002D6665" w:rsidRPr="008F34DF">
        <w:rPr>
          <w:rFonts w:ascii="Times New Roman" w:eastAsia="Arial" w:hAnsi="Times New Roman"/>
          <w:b/>
          <w:color w:val="000000"/>
          <w:w w:val="80"/>
          <w:sz w:val="20"/>
          <w:szCs w:val="20"/>
        </w:rPr>
        <w:t>.</w:t>
      </w:r>
      <w:r w:rsidR="002D6665" w:rsidRPr="008F34DF">
        <w:rPr>
          <w:rFonts w:ascii="Times New Roman" w:eastAsia="Arial" w:hAnsi="Times New Roman"/>
          <w:bCs/>
          <w:color w:val="000000"/>
          <w:w w:val="80"/>
          <w:sz w:val="20"/>
          <w:szCs w:val="20"/>
        </w:rPr>
        <w:t xml:space="preserve">Garantiza la veracidad y exactitud de la información y documentación proporcionada; así como de </w:t>
      </w:r>
      <w:r w:rsidR="008A7217" w:rsidRPr="008F34DF">
        <w:rPr>
          <w:rFonts w:ascii="Times New Roman" w:eastAsia="Arial" w:hAnsi="Times New Roman"/>
          <w:bCs/>
          <w:color w:val="000000"/>
          <w:w w:val="80"/>
          <w:sz w:val="20"/>
          <w:szCs w:val="20"/>
        </w:rPr>
        <w:t>las declaraciones</w:t>
      </w:r>
      <w:r w:rsidR="002D6665" w:rsidRPr="008F34DF">
        <w:rPr>
          <w:rFonts w:ascii="Times New Roman" w:eastAsia="Arial" w:hAnsi="Times New Roman"/>
          <w:bCs/>
          <w:color w:val="000000"/>
          <w:w w:val="80"/>
          <w:sz w:val="20"/>
          <w:szCs w:val="20"/>
        </w:rPr>
        <w:t xml:space="preserve"> realizadas para el presente procedimiento de contratación, contenidas en los documentos dela oferta, formularios y otros anexos.</w:t>
      </w:r>
    </w:p>
    <w:p w:rsidR="002D6665" w:rsidRPr="008F34DF" w:rsidRDefault="00D51A42"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lastRenderedPageBreak/>
        <w:t>10</w:t>
      </w:r>
      <w:r w:rsidR="002D6665" w:rsidRPr="008F34DF">
        <w:rPr>
          <w:rFonts w:ascii="Times New Roman" w:eastAsia="Arial" w:hAnsi="Times New Roman"/>
          <w:b/>
          <w:color w:val="000000"/>
          <w:w w:val="80"/>
          <w:sz w:val="20"/>
          <w:szCs w:val="20"/>
        </w:rPr>
        <w:t>.</w:t>
      </w:r>
      <w:r w:rsidR="002D6665" w:rsidRPr="008F34DF">
        <w:rPr>
          <w:rFonts w:ascii="Times New Roman" w:eastAsia="Arial" w:hAnsi="Times New Roman"/>
          <w:bCs/>
          <w:color w:val="000000"/>
          <w:w w:val="80"/>
          <w:sz w:val="20"/>
          <w:szCs w:val="20"/>
        </w:rPr>
        <w:t xml:space="preserve"> No contratará a personas menores de edad para realizar actividad alguna durante la ejecución contractual; </w:t>
      </w:r>
      <w:r w:rsidR="008A7217" w:rsidRPr="008F34DF">
        <w:rPr>
          <w:rFonts w:ascii="Times New Roman" w:eastAsia="Arial" w:hAnsi="Times New Roman"/>
          <w:bCs/>
          <w:color w:val="000000"/>
          <w:w w:val="80"/>
          <w:sz w:val="20"/>
          <w:szCs w:val="20"/>
        </w:rPr>
        <w:t>y que</w:t>
      </w:r>
      <w:r w:rsidR="002D6665" w:rsidRPr="008F34DF">
        <w:rPr>
          <w:rFonts w:ascii="Times New Roman" w:eastAsia="Arial" w:hAnsi="Times New Roman"/>
          <w:bCs/>
          <w:color w:val="000000"/>
          <w:w w:val="80"/>
          <w:sz w:val="20"/>
          <w:szCs w:val="20"/>
        </w:rPr>
        <w:t xml:space="preserve">, en caso de que las autoridades del ramo determinaren o descubrieren tal práctica, se someterán </w:t>
      </w:r>
      <w:r w:rsidR="008A7217" w:rsidRPr="008F34DF">
        <w:rPr>
          <w:rFonts w:ascii="Times New Roman" w:eastAsia="Arial" w:hAnsi="Times New Roman"/>
          <w:bCs/>
          <w:color w:val="000000"/>
          <w:w w:val="80"/>
          <w:sz w:val="20"/>
          <w:szCs w:val="20"/>
        </w:rPr>
        <w:t>y aceptaránlas sanciones</w:t>
      </w:r>
      <w:r w:rsidR="002D6665" w:rsidRPr="008F34DF">
        <w:rPr>
          <w:rFonts w:ascii="Times New Roman" w:eastAsia="Arial" w:hAnsi="Times New Roman"/>
          <w:bCs/>
          <w:color w:val="000000"/>
          <w:w w:val="80"/>
          <w:sz w:val="20"/>
          <w:szCs w:val="20"/>
        </w:rPr>
        <w:t xml:space="preserve"> que de tal práctica puedan derivarse, incluso la terminación unilateral y anticipada </w:t>
      </w:r>
      <w:r w:rsidR="008A7217" w:rsidRPr="008F34DF">
        <w:rPr>
          <w:rFonts w:ascii="Times New Roman" w:eastAsia="Arial" w:hAnsi="Times New Roman"/>
          <w:bCs/>
          <w:color w:val="000000"/>
          <w:w w:val="80"/>
          <w:sz w:val="20"/>
          <w:szCs w:val="20"/>
        </w:rPr>
        <w:t>del contrato</w:t>
      </w:r>
      <w:r w:rsidR="002D6665" w:rsidRPr="008F34DF">
        <w:rPr>
          <w:rFonts w:ascii="Times New Roman" w:eastAsia="Arial" w:hAnsi="Times New Roman"/>
          <w:bCs/>
          <w:color w:val="000000"/>
          <w:w w:val="80"/>
          <w:sz w:val="20"/>
          <w:szCs w:val="20"/>
        </w:rPr>
        <w:t>, con las consecuencias legales y reglamentarias pertinentes.</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1</w:t>
      </w:r>
      <w:r w:rsidR="00D51A42" w:rsidRPr="008F34DF">
        <w:rPr>
          <w:rFonts w:ascii="Times New Roman" w:eastAsia="Arial" w:hAnsi="Times New Roman"/>
          <w:b/>
          <w:color w:val="000000"/>
          <w:w w:val="80"/>
          <w:sz w:val="20"/>
          <w:szCs w:val="20"/>
        </w:rPr>
        <w:t>1</w:t>
      </w:r>
      <w:r w:rsidRPr="008F34DF">
        <w:rPr>
          <w:rFonts w:ascii="Times New Roman" w:eastAsia="Arial" w:hAnsi="Times New Roman"/>
          <w:b/>
          <w:color w:val="000000"/>
          <w:w w:val="80"/>
          <w:sz w:val="20"/>
          <w:szCs w:val="20"/>
        </w:rPr>
        <w:t>.</w:t>
      </w:r>
      <w:r w:rsidRPr="008F34DF">
        <w:rPr>
          <w:rFonts w:ascii="Times New Roman" w:eastAsia="Arial" w:hAnsi="Times New Roman"/>
          <w:bCs/>
          <w:color w:val="000000"/>
          <w:w w:val="80"/>
          <w:sz w:val="20"/>
          <w:szCs w:val="20"/>
        </w:rPr>
        <w:t xml:space="preserve"> Declaro que, en calidad de oferente, no me encuentro incurso en las inhabilidades generales y especiales </w:t>
      </w:r>
      <w:r w:rsidR="008A7217" w:rsidRPr="008F34DF">
        <w:rPr>
          <w:rFonts w:ascii="Times New Roman" w:eastAsia="Arial" w:hAnsi="Times New Roman"/>
          <w:bCs/>
          <w:color w:val="000000"/>
          <w:w w:val="80"/>
          <w:sz w:val="20"/>
          <w:szCs w:val="20"/>
        </w:rPr>
        <w:t>para contratar</w:t>
      </w:r>
      <w:r w:rsidRPr="008F34DF">
        <w:rPr>
          <w:rFonts w:ascii="Times New Roman" w:eastAsia="Arial" w:hAnsi="Times New Roman"/>
          <w:bCs/>
          <w:color w:val="000000"/>
          <w:w w:val="80"/>
          <w:sz w:val="20"/>
          <w:szCs w:val="20"/>
        </w:rPr>
        <w:t>, establecidas en la normativa Nacional y demás normativa aplicable.</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1</w:t>
      </w:r>
      <w:r w:rsidR="00D51A42" w:rsidRPr="008F34DF">
        <w:rPr>
          <w:rFonts w:ascii="Times New Roman" w:eastAsia="Arial" w:hAnsi="Times New Roman"/>
          <w:b/>
          <w:color w:val="000000"/>
          <w:w w:val="80"/>
          <w:sz w:val="20"/>
          <w:szCs w:val="20"/>
        </w:rPr>
        <w:t>2</w:t>
      </w:r>
      <w:r w:rsidRPr="008F34DF">
        <w:rPr>
          <w:rFonts w:ascii="Times New Roman" w:eastAsia="Arial" w:hAnsi="Times New Roman"/>
          <w:b/>
          <w:color w:val="000000"/>
          <w:w w:val="80"/>
          <w:sz w:val="20"/>
          <w:szCs w:val="20"/>
        </w:rPr>
        <w:t>.</w:t>
      </w:r>
      <w:r w:rsidRPr="008F34DF">
        <w:rPr>
          <w:rFonts w:ascii="Times New Roman" w:eastAsia="Arial" w:hAnsi="Times New Roman"/>
          <w:bCs/>
          <w:color w:val="000000"/>
          <w:w w:val="80"/>
          <w:sz w:val="20"/>
          <w:szCs w:val="20"/>
        </w:rPr>
        <w:t xml:space="preserve"> Declaro libre y voluntariamente que la procedencia de los fondos y recursos utilizados para el </w:t>
      </w:r>
      <w:r w:rsidR="008A7217" w:rsidRPr="008F34DF">
        <w:rPr>
          <w:rFonts w:ascii="Times New Roman" w:eastAsia="Arial" w:hAnsi="Times New Roman"/>
          <w:bCs/>
          <w:color w:val="000000"/>
          <w:w w:val="80"/>
          <w:sz w:val="20"/>
          <w:szCs w:val="20"/>
        </w:rPr>
        <w:t>presente procedimiento</w:t>
      </w:r>
      <w:r w:rsidRPr="008F34DF">
        <w:rPr>
          <w:rFonts w:ascii="Times New Roman" w:eastAsia="Arial" w:hAnsi="Times New Roman"/>
          <w:bCs/>
          <w:color w:val="000000"/>
          <w:w w:val="80"/>
          <w:sz w:val="20"/>
          <w:szCs w:val="20"/>
        </w:rPr>
        <w:t xml:space="preserve"> de contratación pública son de origen lícito; para lo cual, proporcionaré a la </w:t>
      </w:r>
      <w:r w:rsidR="008A7217" w:rsidRPr="008F34DF">
        <w:rPr>
          <w:rFonts w:ascii="Times New Roman" w:eastAsia="Arial" w:hAnsi="Times New Roman"/>
          <w:bCs/>
          <w:color w:val="000000"/>
          <w:w w:val="80"/>
          <w:sz w:val="20"/>
          <w:szCs w:val="20"/>
        </w:rPr>
        <w:t>entidad contratante</w:t>
      </w:r>
      <w:r w:rsidRPr="008F34DF">
        <w:rPr>
          <w:rFonts w:ascii="Times New Roman" w:eastAsia="Arial" w:hAnsi="Times New Roman"/>
          <w:bCs/>
          <w:color w:val="000000"/>
          <w:w w:val="80"/>
          <w:sz w:val="20"/>
          <w:szCs w:val="20"/>
        </w:rPr>
        <w:t xml:space="preserve"> y a los organismos de control competentes, la información necesaria referente al </w:t>
      </w:r>
      <w:r w:rsidR="008A7217" w:rsidRPr="008F34DF">
        <w:rPr>
          <w:rFonts w:ascii="Times New Roman" w:eastAsia="Arial" w:hAnsi="Times New Roman"/>
          <w:bCs/>
          <w:color w:val="000000"/>
          <w:w w:val="80"/>
          <w:sz w:val="20"/>
          <w:szCs w:val="20"/>
        </w:rPr>
        <w:t>representante legal</w:t>
      </w:r>
      <w:r w:rsidRPr="008F34DF">
        <w:rPr>
          <w:rFonts w:ascii="Times New Roman" w:eastAsia="Arial" w:hAnsi="Times New Roman"/>
          <w:bCs/>
          <w:color w:val="000000"/>
          <w:w w:val="80"/>
          <w:sz w:val="20"/>
          <w:szCs w:val="20"/>
        </w:rPr>
        <w:t xml:space="preserve">, en el caso de personas jurídicas; o, del procurador común de los compromisos de asociación </w:t>
      </w:r>
      <w:r w:rsidR="008A7217" w:rsidRPr="008F34DF">
        <w:rPr>
          <w:rFonts w:ascii="Times New Roman" w:eastAsia="Arial" w:hAnsi="Times New Roman"/>
          <w:bCs/>
          <w:color w:val="000000"/>
          <w:w w:val="80"/>
          <w:sz w:val="20"/>
          <w:szCs w:val="20"/>
        </w:rPr>
        <w:t>o consorcio</w:t>
      </w:r>
      <w:r w:rsidRPr="008F34DF">
        <w:rPr>
          <w:rFonts w:ascii="Times New Roman" w:eastAsia="Arial" w:hAnsi="Times New Roman"/>
          <w:bCs/>
          <w:color w:val="000000"/>
          <w:w w:val="80"/>
          <w:sz w:val="20"/>
          <w:szCs w:val="20"/>
        </w:rPr>
        <w:t xml:space="preserve"> o de las asociaciones o consorcios constituidos; así como de sus socios o partícipes, </w:t>
      </w:r>
      <w:r w:rsidR="008A7217" w:rsidRPr="008F34DF">
        <w:rPr>
          <w:rFonts w:ascii="Times New Roman" w:eastAsia="Arial" w:hAnsi="Times New Roman"/>
          <w:bCs/>
          <w:color w:val="000000"/>
          <w:w w:val="80"/>
          <w:sz w:val="20"/>
          <w:szCs w:val="20"/>
        </w:rPr>
        <w:t>hasta identificar</w:t>
      </w:r>
      <w:r w:rsidRPr="008F34DF">
        <w:rPr>
          <w:rFonts w:ascii="Times New Roman" w:eastAsia="Arial" w:hAnsi="Times New Roman"/>
          <w:bCs/>
          <w:color w:val="000000"/>
          <w:w w:val="80"/>
          <w:sz w:val="20"/>
          <w:szCs w:val="20"/>
        </w:rPr>
        <w:t xml:space="preserve"> a la última persona natural. Información que le permitirá a la entidad contratante y a los </w:t>
      </w:r>
      <w:r w:rsidR="008A7217" w:rsidRPr="008F34DF">
        <w:rPr>
          <w:rFonts w:ascii="Times New Roman" w:eastAsia="Arial" w:hAnsi="Times New Roman"/>
          <w:bCs/>
          <w:color w:val="000000"/>
          <w:w w:val="80"/>
          <w:sz w:val="20"/>
          <w:szCs w:val="20"/>
        </w:rPr>
        <w:t>organismos de</w:t>
      </w:r>
      <w:r w:rsidRPr="008F34DF">
        <w:rPr>
          <w:rFonts w:ascii="Times New Roman" w:eastAsia="Arial" w:hAnsi="Times New Roman"/>
          <w:bCs/>
          <w:color w:val="000000"/>
          <w:w w:val="80"/>
          <w:sz w:val="20"/>
          <w:szCs w:val="20"/>
        </w:rPr>
        <w:t xml:space="preserve"> control competentes, verificar que el oferente se encuentra debidamente habilitado para participar </w:t>
      </w:r>
      <w:r w:rsidR="008A7217" w:rsidRPr="008F34DF">
        <w:rPr>
          <w:rFonts w:ascii="Times New Roman" w:eastAsia="Arial" w:hAnsi="Times New Roman"/>
          <w:bCs/>
          <w:color w:val="000000"/>
          <w:w w:val="80"/>
          <w:sz w:val="20"/>
          <w:szCs w:val="20"/>
        </w:rPr>
        <w:t>del presente</w:t>
      </w:r>
      <w:r w:rsidRPr="008F34DF">
        <w:rPr>
          <w:rFonts w:ascii="Times New Roman" w:eastAsia="Arial" w:hAnsi="Times New Roman"/>
          <w:bCs/>
          <w:color w:val="000000"/>
          <w:w w:val="80"/>
          <w:sz w:val="20"/>
          <w:szCs w:val="20"/>
        </w:rPr>
        <w:t xml:space="preserve"> procedimiento de contratación pública.</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1</w:t>
      </w:r>
      <w:r w:rsidR="00D51A42" w:rsidRPr="008F34DF">
        <w:rPr>
          <w:rFonts w:ascii="Times New Roman" w:eastAsia="Arial" w:hAnsi="Times New Roman"/>
          <w:b/>
          <w:color w:val="000000"/>
          <w:w w:val="80"/>
          <w:sz w:val="20"/>
          <w:szCs w:val="20"/>
        </w:rPr>
        <w:t>3</w:t>
      </w:r>
      <w:r w:rsidRPr="008F34DF">
        <w:rPr>
          <w:rFonts w:ascii="Times New Roman" w:eastAsia="Arial" w:hAnsi="Times New Roman"/>
          <w:b/>
          <w:color w:val="000000"/>
          <w:w w:val="80"/>
          <w:sz w:val="20"/>
          <w:szCs w:val="20"/>
        </w:rPr>
        <w:t>.</w:t>
      </w:r>
      <w:r w:rsidRPr="008F34DF">
        <w:rPr>
          <w:rFonts w:ascii="Times New Roman" w:eastAsia="Arial" w:hAnsi="Times New Roman"/>
          <w:bCs/>
          <w:color w:val="000000"/>
          <w:w w:val="80"/>
          <w:sz w:val="20"/>
          <w:szCs w:val="20"/>
        </w:rPr>
        <w:t xml:space="preserve"> Así también, en la letra C, del numeral 1.3 de la Sección I del presente formulario, declaro la identidad de </w:t>
      </w:r>
      <w:r w:rsidR="008A7217" w:rsidRPr="008F34DF">
        <w:rPr>
          <w:rFonts w:ascii="Times New Roman" w:eastAsia="Arial" w:hAnsi="Times New Roman"/>
          <w:bCs/>
          <w:color w:val="000000"/>
          <w:w w:val="80"/>
          <w:sz w:val="20"/>
          <w:szCs w:val="20"/>
        </w:rPr>
        <w:t>la persona</w:t>
      </w:r>
      <w:r w:rsidRPr="008F34DF">
        <w:rPr>
          <w:rFonts w:ascii="Times New Roman" w:eastAsia="Arial" w:hAnsi="Times New Roman"/>
          <w:bCs/>
          <w:color w:val="000000"/>
          <w:w w:val="80"/>
          <w:sz w:val="20"/>
          <w:szCs w:val="20"/>
        </w:rPr>
        <w:t xml:space="preserve"> natural que será el beneficiario final de los recursos públicos y/o quien ejerza el control de </w:t>
      </w:r>
      <w:r w:rsidR="008A7217" w:rsidRPr="008F34DF">
        <w:rPr>
          <w:rFonts w:ascii="Times New Roman" w:eastAsia="Arial" w:hAnsi="Times New Roman"/>
          <w:bCs/>
          <w:color w:val="000000"/>
          <w:w w:val="80"/>
          <w:sz w:val="20"/>
          <w:szCs w:val="20"/>
        </w:rPr>
        <w:t>las cuentas</w:t>
      </w:r>
      <w:r w:rsidRPr="008F34DF">
        <w:rPr>
          <w:rFonts w:ascii="Times New Roman" w:eastAsia="Arial" w:hAnsi="Times New Roman"/>
          <w:bCs/>
          <w:color w:val="000000"/>
          <w:w w:val="80"/>
          <w:sz w:val="20"/>
          <w:szCs w:val="20"/>
        </w:rPr>
        <w:t xml:space="preserve"> bancarias relacionadas o inmersas en el flujo de los recursos públicos obtenidos como </w:t>
      </w:r>
      <w:r w:rsidR="008A7217" w:rsidRPr="008F34DF">
        <w:rPr>
          <w:rFonts w:ascii="Times New Roman" w:eastAsia="Arial" w:hAnsi="Times New Roman"/>
          <w:bCs/>
          <w:color w:val="000000"/>
          <w:w w:val="80"/>
          <w:sz w:val="20"/>
          <w:szCs w:val="20"/>
        </w:rPr>
        <w:t>consecuencia del</w:t>
      </w:r>
      <w:r w:rsidRPr="008F34DF">
        <w:rPr>
          <w:rFonts w:ascii="Times New Roman" w:eastAsia="Arial" w:hAnsi="Times New Roman"/>
          <w:bCs/>
          <w:color w:val="000000"/>
          <w:w w:val="80"/>
          <w:sz w:val="20"/>
          <w:szCs w:val="20"/>
        </w:rPr>
        <w:t xml:space="preserve"> contrato respectivo.</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1</w:t>
      </w:r>
      <w:r w:rsidR="00D51A42" w:rsidRPr="008F34DF">
        <w:rPr>
          <w:rFonts w:ascii="Times New Roman" w:eastAsia="Arial" w:hAnsi="Times New Roman"/>
          <w:b/>
          <w:color w:val="000000"/>
          <w:w w:val="80"/>
          <w:sz w:val="20"/>
          <w:szCs w:val="20"/>
        </w:rPr>
        <w:t>4</w:t>
      </w:r>
      <w:r w:rsidRPr="008F34DF">
        <w:rPr>
          <w:rFonts w:ascii="Times New Roman" w:eastAsia="Arial" w:hAnsi="Times New Roman"/>
          <w:b/>
          <w:color w:val="000000"/>
          <w:w w:val="80"/>
          <w:sz w:val="20"/>
          <w:szCs w:val="20"/>
        </w:rPr>
        <w:t>.</w:t>
      </w:r>
      <w:r w:rsidRPr="008F34DF">
        <w:rPr>
          <w:rFonts w:ascii="Times New Roman" w:eastAsia="Arial" w:hAnsi="Times New Roman"/>
          <w:bCs/>
          <w:color w:val="000000"/>
          <w:w w:val="80"/>
          <w:sz w:val="20"/>
          <w:szCs w:val="20"/>
        </w:rPr>
        <w:t xml:space="preserve"> El oferente adjudicatario, una vez suscrito el contrato, acepta presentar al inicio de la ejecución contractual, </w:t>
      </w:r>
      <w:r w:rsidR="008A7217" w:rsidRPr="008F34DF">
        <w:rPr>
          <w:rFonts w:ascii="Times New Roman" w:eastAsia="Arial" w:hAnsi="Times New Roman"/>
          <w:bCs/>
          <w:color w:val="000000"/>
          <w:w w:val="80"/>
          <w:sz w:val="20"/>
          <w:szCs w:val="20"/>
        </w:rPr>
        <w:t>la documentación</w:t>
      </w:r>
      <w:r w:rsidRPr="008F34DF">
        <w:rPr>
          <w:rFonts w:ascii="Times New Roman" w:eastAsia="Arial" w:hAnsi="Times New Roman"/>
          <w:bCs/>
          <w:color w:val="000000"/>
          <w:w w:val="80"/>
          <w:sz w:val="20"/>
          <w:szCs w:val="20"/>
        </w:rPr>
        <w:t xml:space="preserve"> relacionada con el equipo mínimo requerido por la entidad contratante en los pliegos; </w:t>
      </w:r>
      <w:r w:rsidR="008A7217" w:rsidRPr="008F34DF">
        <w:rPr>
          <w:rFonts w:ascii="Times New Roman" w:eastAsia="Arial" w:hAnsi="Times New Roman"/>
          <w:bCs/>
          <w:color w:val="000000"/>
          <w:w w:val="80"/>
          <w:sz w:val="20"/>
          <w:szCs w:val="20"/>
        </w:rPr>
        <w:t>la documentación</w:t>
      </w:r>
      <w:r w:rsidRPr="008F34DF">
        <w:rPr>
          <w:rFonts w:ascii="Times New Roman" w:eastAsia="Arial" w:hAnsi="Times New Roman"/>
          <w:bCs/>
          <w:color w:val="000000"/>
          <w:w w:val="80"/>
          <w:sz w:val="20"/>
          <w:szCs w:val="20"/>
        </w:rPr>
        <w:t xml:space="preserve"> relacionada con el personal técnico mínimo y su experiencia; y, la presentación de </w:t>
      </w:r>
      <w:r w:rsidR="008A7217" w:rsidRPr="008F34DF">
        <w:rPr>
          <w:rFonts w:ascii="Times New Roman" w:eastAsia="Arial" w:hAnsi="Times New Roman"/>
          <w:bCs/>
          <w:color w:val="000000"/>
          <w:w w:val="80"/>
          <w:sz w:val="20"/>
          <w:szCs w:val="20"/>
        </w:rPr>
        <w:t>la metodología</w:t>
      </w:r>
      <w:r w:rsidRPr="008F34DF">
        <w:rPr>
          <w:rFonts w:ascii="Times New Roman" w:eastAsia="Arial" w:hAnsi="Times New Roman"/>
          <w:bCs/>
          <w:color w:val="000000"/>
          <w:w w:val="80"/>
          <w:sz w:val="20"/>
          <w:szCs w:val="20"/>
        </w:rPr>
        <w:t xml:space="preserve"> de </w:t>
      </w:r>
      <w:r w:rsidR="008A7217" w:rsidRPr="008F34DF">
        <w:rPr>
          <w:rFonts w:ascii="Times New Roman" w:eastAsia="Arial" w:hAnsi="Times New Roman"/>
          <w:bCs/>
          <w:color w:val="000000"/>
          <w:w w:val="80"/>
          <w:sz w:val="20"/>
          <w:szCs w:val="20"/>
        </w:rPr>
        <w:t>ejecución, conforme</w:t>
      </w:r>
      <w:r w:rsidRPr="008F34DF">
        <w:rPr>
          <w:rFonts w:ascii="Times New Roman" w:eastAsia="Arial" w:hAnsi="Times New Roman"/>
          <w:bCs/>
          <w:color w:val="000000"/>
          <w:w w:val="80"/>
          <w:sz w:val="20"/>
          <w:szCs w:val="20"/>
        </w:rPr>
        <w:t xml:space="preserve"> los cronogramas de incorporación de equipo y personal operativo </w:t>
      </w:r>
      <w:r w:rsidR="008A7217" w:rsidRPr="008F34DF">
        <w:rPr>
          <w:rFonts w:ascii="Times New Roman" w:eastAsia="Arial" w:hAnsi="Times New Roman"/>
          <w:bCs/>
          <w:color w:val="000000"/>
          <w:w w:val="80"/>
          <w:sz w:val="20"/>
          <w:szCs w:val="20"/>
        </w:rPr>
        <w:t>de acuerdo</w:t>
      </w:r>
      <w:r w:rsidRPr="008F34DF">
        <w:rPr>
          <w:rFonts w:ascii="Times New Roman" w:eastAsia="Arial" w:hAnsi="Times New Roman"/>
          <w:bCs/>
          <w:color w:val="000000"/>
          <w:w w:val="80"/>
          <w:sz w:val="20"/>
          <w:szCs w:val="20"/>
        </w:rPr>
        <w:t xml:space="preserve"> al cronograma valorado de la oferta.</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1</w:t>
      </w:r>
      <w:r w:rsidR="00D51A42" w:rsidRPr="008F34DF">
        <w:rPr>
          <w:rFonts w:ascii="Times New Roman" w:eastAsia="Arial" w:hAnsi="Times New Roman"/>
          <w:b/>
          <w:color w:val="000000"/>
          <w:w w:val="80"/>
          <w:sz w:val="20"/>
          <w:szCs w:val="20"/>
        </w:rPr>
        <w:t>5</w:t>
      </w:r>
      <w:r w:rsidRPr="008F34DF">
        <w:rPr>
          <w:rFonts w:ascii="Times New Roman" w:eastAsia="Arial" w:hAnsi="Times New Roman"/>
          <w:b/>
          <w:color w:val="000000"/>
          <w:w w:val="80"/>
          <w:sz w:val="20"/>
          <w:szCs w:val="20"/>
        </w:rPr>
        <w:t>.</w:t>
      </w:r>
      <w:r w:rsidRPr="008F34DF">
        <w:rPr>
          <w:rFonts w:ascii="Times New Roman" w:eastAsia="Arial" w:hAnsi="Times New Roman"/>
          <w:bCs/>
          <w:color w:val="000000"/>
          <w:w w:val="80"/>
          <w:sz w:val="20"/>
          <w:szCs w:val="20"/>
        </w:rPr>
        <w:t xml:space="preserve"> Así mismo, declaro conocer que toda la información relacionada con los pagos recibidos como contratista </w:t>
      </w:r>
      <w:r w:rsidR="008A7217" w:rsidRPr="008F34DF">
        <w:rPr>
          <w:rFonts w:ascii="Times New Roman" w:eastAsia="Arial" w:hAnsi="Times New Roman"/>
          <w:bCs/>
          <w:color w:val="000000"/>
          <w:w w:val="80"/>
          <w:sz w:val="20"/>
          <w:szCs w:val="20"/>
        </w:rPr>
        <w:t>o subcontratista</w:t>
      </w:r>
      <w:r w:rsidRPr="008F34DF">
        <w:rPr>
          <w:rFonts w:ascii="Times New Roman" w:eastAsia="Arial" w:hAnsi="Times New Roman"/>
          <w:bCs/>
          <w:color w:val="000000"/>
          <w:w w:val="80"/>
          <w:sz w:val="20"/>
          <w:szCs w:val="20"/>
        </w:rPr>
        <w:t xml:space="preserve"> del Estado; así como, sus movimientos financieros, tendrán el carácter de públicos y deberán </w:t>
      </w:r>
      <w:r w:rsidR="008A7217" w:rsidRPr="008F34DF">
        <w:rPr>
          <w:rFonts w:ascii="Times New Roman" w:eastAsia="Arial" w:hAnsi="Times New Roman"/>
          <w:bCs/>
          <w:color w:val="000000"/>
          <w:w w:val="80"/>
          <w:sz w:val="20"/>
          <w:szCs w:val="20"/>
        </w:rPr>
        <w:t>ser difundidos</w:t>
      </w:r>
      <w:r w:rsidRPr="008F34DF">
        <w:rPr>
          <w:rFonts w:ascii="Times New Roman" w:eastAsia="Arial" w:hAnsi="Times New Roman"/>
          <w:bCs/>
          <w:color w:val="000000"/>
          <w:w w:val="80"/>
          <w:sz w:val="20"/>
          <w:szCs w:val="20"/>
        </w:rPr>
        <w:t xml:space="preserve"> a través de un portal de información o página web destinada para el efecto, que permitan </w:t>
      </w:r>
      <w:r w:rsidR="008A7217" w:rsidRPr="008F34DF">
        <w:rPr>
          <w:rFonts w:ascii="Times New Roman" w:eastAsia="Arial" w:hAnsi="Times New Roman"/>
          <w:bCs/>
          <w:color w:val="000000"/>
          <w:w w:val="80"/>
          <w:sz w:val="20"/>
          <w:szCs w:val="20"/>
        </w:rPr>
        <w:t>detectar con</w:t>
      </w:r>
      <w:r w:rsidRPr="008F34DF">
        <w:rPr>
          <w:rFonts w:ascii="Times New Roman" w:eastAsia="Arial" w:hAnsi="Times New Roman"/>
          <w:bCs/>
          <w:color w:val="000000"/>
          <w:w w:val="80"/>
          <w:sz w:val="20"/>
          <w:szCs w:val="20"/>
        </w:rPr>
        <w:t xml:space="preserve"> certeza el flujo de los fondos públicos. No se podrá alegar reserva tributaria, societaria, bursátil ni </w:t>
      </w:r>
      <w:r w:rsidR="008A7217" w:rsidRPr="008F34DF">
        <w:rPr>
          <w:rFonts w:ascii="Times New Roman" w:eastAsia="Arial" w:hAnsi="Times New Roman"/>
          <w:bCs/>
          <w:color w:val="000000"/>
          <w:w w:val="80"/>
          <w:sz w:val="20"/>
          <w:szCs w:val="20"/>
        </w:rPr>
        <w:t>bancaria sobre</w:t>
      </w:r>
      <w:r w:rsidRPr="008F34DF">
        <w:rPr>
          <w:rFonts w:ascii="Times New Roman" w:eastAsia="Arial" w:hAnsi="Times New Roman"/>
          <w:bCs/>
          <w:color w:val="000000"/>
          <w:w w:val="80"/>
          <w:sz w:val="20"/>
          <w:szCs w:val="20"/>
        </w:rPr>
        <w:t xml:space="preserve"> este tipo de información.</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1</w:t>
      </w:r>
      <w:r w:rsidR="00D51A42" w:rsidRPr="008F34DF">
        <w:rPr>
          <w:rFonts w:ascii="Times New Roman" w:eastAsia="Arial" w:hAnsi="Times New Roman"/>
          <w:b/>
          <w:color w:val="000000"/>
          <w:w w:val="80"/>
          <w:sz w:val="20"/>
          <w:szCs w:val="20"/>
        </w:rPr>
        <w:t>6</w:t>
      </w:r>
      <w:r w:rsidRPr="008F34DF">
        <w:rPr>
          <w:rFonts w:ascii="Times New Roman" w:eastAsia="Arial" w:hAnsi="Times New Roman"/>
          <w:b/>
          <w:color w:val="000000"/>
          <w:w w:val="80"/>
          <w:sz w:val="20"/>
          <w:szCs w:val="20"/>
        </w:rPr>
        <w:t>.</w:t>
      </w:r>
      <w:r w:rsidRPr="008F34DF">
        <w:rPr>
          <w:rFonts w:ascii="Times New Roman" w:eastAsia="Arial" w:hAnsi="Times New Roman"/>
          <w:bCs/>
          <w:color w:val="000000"/>
          <w:w w:val="80"/>
          <w:sz w:val="20"/>
          <w:szCs w:val="20"/>
        </w:rPr>
        <w:t xml:space="preserve"> Según el caso, se deberá agregar los siguientes numerales:</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*(Si el oferente fuere extranjero, se añadirá un literal que dirá: d) Previamente a la firma del contrato, el </w:t>
      </w:r>
      <w:r w:rsidR="008A7217" w:rsidRPr="008F34DF">
        <w:rPr>
          <w:rFonts w:ascii="Times New Roman" w:eastAsia="Arial" w:hAnsi="Times New Roman"/>
          <w:bCs/>
          <w:color w:val="000000"/>
          <w:w w:val="80"/>
          <w:sz w:val="20"/>
          <w:szCs w:val="20"/>
        </w:rPr>
        <w:t>oferente se</w:t>
      </w:r>
      <w:r w:rsidRPr="008F34DF">
        <w:rPr>
          <w:rFonts w:ascii="Times New Roman" w:eastAsia="Arial" w:hAnsi="Times New Roman"/>
          <w:bCs/>
          <w:color w:val="000000"/>
          <w:w w:val="80"/>
          <w:sz w:val="20"/>
          <w:szCs w:val="20"/>
        </w:rPr>
        <w:t xml:space="preserve"> compromete a domiciliarse en el país conforme lo dispone la Ley de Compañías; y, a obtener el RUP).</w:t>
      </w:r>
    </w:p>
    <w:p w:rsidR="002D6665" w:rsidRPr="008F34DF" w:rsidRDefault="00DB067E" w:rsidP="00B96EE1">
      <w:pPr>
        <w:spacing w:before="240" w:line="276" w:lineRule="auto"/>
        <w:jc w:val="both"/>
        <w:rPr>
          <w:rFonts w:ascii="Times New Roman" w:eastAsia="Arial" w:hAnsi="Times New Roman"/>
          <w:bCs/>
          <w:color w:val="000000"/>
          <w:w w:val="80"/>
          <w:sz w:val="20"/>
          <w:szCs w:val="20"/>
        </w:rPr>
      </w:pPr>
      <w:r w:rsidRPr="00DB067E">
        <w:rPr>
          <w:rFonts w:ascii="Times New Roman" w:eastAsia="Arial" w:hAnsi="Times New Roman"/>
          <w:bCs/>
          <w:noProof/>
          <w:color w:val="000000"/>
          <w:sz w:val="20"/>
          <w:szCs w:val="20"/>
          <w:lang w:eastAsia="es-EC"/>
        </w:rPr>
        <w:pict>
          <v:rect id="Rectángulo 3" o:spid="_x0000_s2054" style="position:absolute;left:0;text-align:left;margin-left:778.1pt;margin-top:10.45pt;width:434.65pt;height:126.65pt;z-index:251666432;visibility:visible;mso-position-horizontal:righ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" strokeweight=".25pt">
            <v:textbox>
              <w:txbxContent>
                <w:p w:rsidR="00B445E8" w:rsidRPr="00FE2FB0" w:rsidRDefault="00B445E8" w:rsidP="002D6665">
                  <w:pPr>
                    <w:rPr>
                      <w:rFonts w:ascii="Times New Roman" w:eastAsia="Arial" w:hAnsi="Times New Roman"/>
                      <w:bCs/>
                      <w:color w:val="000000"/>
                      <w:w w:val="80"/>
                      <w:sz w:val="20"/>
                      <w:szCs w:val="20"/>
                      <w:lang w:val="es-ES"/>
                    </w:rPr>
                  </w:pPr>
                  <w:r w:rsidRPr="00FE2FB0">
                    <w:rPr>
                      <w:rFonts w:ascii="Times New Roman" w:eastAsia="Arial" w:hAnsi="Times New Roman"/>
                      <w:bCs/>
                      <w:color w:val="000000"/>
                      <w:w w:val="80"/>
                      <w:sz w:val="20"/>
                      <w:szCs w:val="20"/>
                      <w:lang w:val="es-ES"/>
                    </w:rPr>
                    <w:t>Para constancia de lo ofertado, suscribo este formulario,</w:t>
                  </w:r>
                </w:p>
                <w:p w:rsidR="00B445E8" w:rsidRPr="00FE2FB0" w:rsidRDefault="00B445E8" w:rsidP="002D6665">
                  <w:pPr>
                    <w:rPr>
                      <w:rFonts w:ascii="Times New Roman" w:eastAsia="Arial" w:hAnsi="Times New Roman"/>
                      <w:bCs/>
                      <w:color w:val="000000"/>
                      <w:w w:val="80"/>
                      <w:sz w:val="20"/>
                      <w:szCs w:val="20"/>
                      <w:lang w:val="es-ES"/>
                    </w:rPr>
                  </w:pPr>
                </w:p>
                <w:p w:rsidR="00B445E8" w:rsidRPr="00FE2FB0" w:rsidRDefault="00B445E8" w:rsidP="002D6665">
                  <w:pPr>
                    <w:rPr>
                      <w:rFonts w:ascii="Times New Roman" w:eastAsia="Arial" w:hAnsi="Times New Roman"/>
                      <w:bCs/>
                      <w:color w:val="000000"/>
                      <w:w w:val="80"/>
                      <w:sz w:val="20"/>
                      <w:szCs w:val="20"/>
                      <w:lang w:val="es-ES"/>
                    </w:rPr>
                  </w:pPr>
                </w:p>
                <w:p w:rsidR="00B445E8" w:rsidRPr="00FE2FB0" w:rsidRDefault="00B445E8" w:rsidP="002D6665">
                  <w:pPr>
                    <w:rPr>
                      <w:rFonts w:ascii="Times New Roman" w:eastAsia="Arial" w:hAnsi="Times New Roman"/>
                      <w:b/>
                      <w:color w:val="000000"/>
                      <w:w w:val="80"/>
                      <w:sz w:val="20"/>
                      <w:szCs w:val="20"/>
                      <w:lang w:val="es-ES"/>
                    </w:rPr>
                  </w:pPr>
                  <w:r w:rsidRPr="00FE2FB0">
                    <w:rPr>
                      <w:rFonts w:ascii="Times New Roman" w:eastAsia="Arial" w:hAnsi="Times New Roman"/>
                      <w:b/>
                      <w:color w:val="000000"/>
                      <w:w w:val="80"/>
                      <w:sz w:val="20"/>
                      <w:szCs w:val="20"/>
                      <w:lang w:val="es-ES"/>
                    </w:rPr>
                    <w:t>……………………………………………………..</w:t>
                  </w:r>
                </w:p>
                <w:p w:rsidR="00B445E8" w:rsidRPr="00FE2FB0" w:rsidRDefault="00B445E8" w:rsidP="002D6665">
                  <w:pPr>
                    <w:rPr>
                      <w:rFonts w:ascii="Times New Roman" w:eastAsia="Arial" w:hAnsi="Times New Roman"/>
                      <w:b/>
                      <w:color w:val="000000"/>
                      <w:w w:val="80"/>
                      <w:sz w:val="20"/>
                      <w:szCs w:val="20"/>
                      <w:lang w:val="es-ES"/>
                    </w:rPr>
                  </w:pPr>
                  <w:r w:rsidRPr="00FE2FB0">
                    <w:rPr>
                      <w:rFonts w:ascii="Times New Roman" w:eastAsia="Arial" w:hAnsi="Times New Roman"/>
                      <w:b/>
                      <w:color w:val="000000"/>
                      <w:w w:val="80"/>
                      <w:sz w:val="20"/>
                      <w:szCs w:val="20"/>
                      <w:lang w:val="es-ES"/>
                    </w:rPr>
                    <w:t>FIRMA DEL OFERENTE, SU REPRESENTANTE LEGAL, APODERADO O PROCURADOR COMÚN (según el caso) **</w:t>
                  </w:r>
                </w:p>
              </w:txbxContent>
            </v:textbox>
            <w10:wrap anchorx="margin"/>
          </v:rect>
        </w:pic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(LUGAR Y FECHA)</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1.2 DATOS GENERALES DEL OFERENTE.</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NOMBRE DEL OFERENTE: (determinar si es persona natural, jurídica, consorcio o asociación; en este último caso, </w:t>
      </w:r>
      <w:r w:rsidR="008A7217" w:rsidRPr="008F34DF">
        <w:rPr>
          <w:rFonts w:ascii="Times New Roman" w:eastAsia="Arial" w:hAnsi="Times New Roman"/>
          <w:bCs/>
          <w:color w:val="000000"/>
          <w:w w:val="80"/>
          <w:sz w:val="20"/>
          <w:szCs w:val="20"/>
        </w:rPr>
        <w:t>se identificará</w:t>
      </w:r>
      <w:r w:rsidRPr="008F34DF">
        <w:rPr>
          <w:rFonts w:ascii="Times New Roman" w:eastAsia="Arial" w:hAnsi="Times New Roman"/>
          <w:bCs/>
          <w:color w:val="000000"/>
          <w:w w:val="80"/>
          <w:sz w:val="20"/>
          <w:szCs w:val="20"/>
        </w:rPr>
        <w:t xml:space="preserve"> a los miembros del consorcio o asociación. Se determinará al representante legal, apoderado o </w:t>
      </w:r>
      <w:r w:rsidR="008A7217" w:rsidRPr="008F34DF">
        <w:rPr>
          <w:rFonts w:ascii="Times New Roman" w:eastAsia="Arial" w:hAnsi="Times New Roman"/>
          <w:bCs/>
          <w:color w:val="000000"/>
          <w:w w:val="80"/>
          <w:sz w:val="20"/>
          <w:szCs w:val="20"/>
        </w:rPr>
        <w:t>procurador común</w:t>
      </w:r>
      <w:r w:rsidRPr="008F34DF">
        <w:rPr>
          <w:rFonts w:ascii="Times New Roman" w:eastAsia="Arial" w:hAnsi="Times New Roman"/>
          <w:bCs/>
          <w:color w:val="000000"/>
          <w:w w:val="80"/>
          <w:sz w:val="20"/>
          <w:szCs w:val="20"/>
        </w:rPr>
        <w:t>, de ser el caso).</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DATOS GENERALES DEL OFERENTE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4"/>
        <w:gridCol w:w="3969"/>
      </w:tblGrid>
      <w:tr w:rsidR="002D6665" w:rsidRPr="0013493D" w:rsidTr="006C0085">
        <w:trPr>
          <w:trHeight w:val="275"/>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País de origen</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Participación:</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Nombre del oferente:</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Origen:</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R.U.C o similar para empresa extranjera</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trHeight w:val="63"/>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Naturaleza:</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bl>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DOMICILIO DEL OFERENTE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4"/>
        <w:gridCol w:w="3969"/>
      </w:tblGrid>
      <w:tr w:rsidR="002D6665" w:rsidRPr="0013493D" w:rsidTr="006C0085">
        <w:trPr>
          <w:trHeight w:val="275"/>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Provincia:</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Cantón:</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Calle Principal:</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Número:</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Calle secundaria:</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trHeight w:val="63"/>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Código Postal:</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trHeight w:val="63"/>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Teléfono:</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trHeight w:val="63"/>
          <w:jc w:val="center"/>
        </w:trPr>
        <w:tc>
          <w:tcPr>
            <w:tcW w:w="3964" w:type="dxa"/>
            <w:shd w:val="clear" w:color="auto" w:fill="E7E6E6"/>
          </w:tcPr>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Correo electrónico:</w:t>
            </w:r>
          </w:p>
        </w:tc>
        <w:tc>
          <w:tcPr>
            <w:tcW w:w="396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bl>
    <w:p w:rsidR="002D6665" w:rsidRPr="008F34DF" w:rsidRDefault="002D6665" w:rsidP="00B96EE1">
      <w:pPr>
        <w:spacing w:before="240" w:line="276" w:lineRule="auto"/>
        <w:jc w:val="both"/>
        <w:rPr>
          <w:rFonts w:ascii="Times New Roman" w:eastAsia="Arial" w:hAnsi="Times New Roman"/>
          <w:b/>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1.3 NÓMINA DE ACCIONISTAS, PARTÍCIPES O SOCIOS MAYORITARIOS DE PERSONAS JURÍDICAS Y DECLARACIÓN DEL BENEFICIARIO FINAL</w:t>
      </w:r>
    </w:p>
    <w:p w:rsidR="002D6665" w:rsidRPr="008F34DF" w:rsidRDefault="002D6665" w:rsidP="00B96EE1">
      <w:pPr>
        <w:spacing w:before="240" w:line="276" w:lineRule="auto"/>
        <w:jc w:val="both"/>
        <w:rPr>
          <w:rFonts w:ascii="Times New Roman" w:eastAsia="Arial" w:hAnsi="Times New Roman"/>
          <w:b/>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A</w:t>
      </w:r>
      <w:r w:rsidRPr="008F34DF">
        <w:rPr>
          <w:rFonts w:ascii="Times New Roman" w:eastAsia="Arial" w:hAnsi="Times New Roman"/>
          <w:bCs/>
          <w:color w:val="000000"/>
          <w:w w:val="80"/>
          <w:sz w:val="20"/>
          <w:szCs w:val="20"/>
        </w:rPr>
        <w:t>.</w:t>
      </w:r>
      <w:r w:rsidRPr="008F34DF">
        <w:rPr>
          <w:rFonts w:ascii="Times New Roman" w:eastAsia="Arial" w:hAnsi="Times New Roman"/>
          <w:b/>
          <w:color w:val="000000"/>
          <w:w w:val="80"/>
          <w:sz w:val="20"/>
          <w:szCs w:val="20"/>
        </w:rPr>
        <w:tab/>
        <w:t>DECLARACIÓN</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En mi calidad de representante legal de (razón social) declaro bajo juramento y en pleno conocimiento de </w:t>
      </w:r>
      <w:r w:rsidR="008A7217" w:rsidRPr="008F34DF">
        <w:rPr>
          <w:rFonts w:ascii="Times New Roman" w:eastAsia="Arial" w:hAnsi="Times New Roman"/>
          <w:bCs/>
          <w:color w:val="000000"/>
          <w:w w:val="80"/>
          <w:sz w:val="20"/>
          <w:szCs w:val="20"/>
        </w:rPr>
        <w:t>las consecuencias</w:t>
      </w:r>
      <w:r w:rsidRPr="008F34DF">
        <w:rPr>
          <w:rFonts w:ascii="Times New Roman" w:eastAsia="Arial" w:hAnsi="Times New Roman"/>
          <w:bCs/>
          <w:color w:val="000000"/>
          <w:w w:val="80"/>
          <w:sz w:val="20"/>
          <w:szCs w:val="20"/>
        </w:rPr>
        <w:t xml:space="preserve"> legales que conlleva faltar a la verdad, que:</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1. Libre y voluntariamente presento la nómina de socios, accionistas o partícipes mayoritarios que detallo más </w:t>
      </w:r>
      <w:r w:rsidR="008A7217" w:rsidRPr="008F34DF">
        <w:rPr>
          <w:rFonts w:ascii="Times New Roman" w:eastAsia="Arial" w:hAnsi="Times New Roman"/>
          <w:bCs/>
          <w:color w:val="000000"/>
          <w:w w:val="80"/>
          <w:sz w:val="20"/>
          <w:szCs w:val="20"/>
        </w:rPr>
        <w:t>adelante, para</w:t>
      </w:r>
      <w:r w:rsidRPr="008F34DF">
        <w:rPr>
          <w:rFonts w:ascii="Times New Roman" w:eastAsia="Arial" w:hAnsi="Times New Roman"/>
          <w:bCs/>
          <w:color w:val="000000"/>
          <w:w w:val="80"/>
          <w:sz w:val="20"/>
          <w:szCs w:val="20"/>
        </w:rPr>
        <w:t xml:space="preserve"> la verificación de que ninguno de ellos esté inhabilitado en el RUP para participar en los procedimientos </w:t>
      </w:r>
      <w:r w:rsidR="008A7217" w:rsidRPr="008F34DF">
        <w:rPr>
          <w:rFonts w:ascii="Times New Roman" w:eastAsia="Arial" w:hAnsi="Times New Roman"/>
          <w:bCs/>
          <w:color w:val="000000"/>
          <w:w w:val="80"/>
          <w:sz w:val="20"/>
          <w:szCs w:val="20"/>
        </w:rPr>
        <w:t>de contratación</w:t>
      </w:r>
      <w:r w:rsidRPr="008F34DF">
        <w:rPr>
          <w:rFonts w:ascii="Times New Roman" w:eastAsia="Arial" w:hAnsi="Times New Roman"/>
          <w:bCs/>
          <w:color w:val="000000"/>
          <w:w w:val="80"/>
          <w:sz w:val="20"/>
          <w:szCs w:val="20"/>
        </w:rPr>
        <w:t xml:space="preserve"> pública;</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1.1.- Libre y voluntariamente autorizo apublicar la información declarada en esta oferta sobre las personas </w:t>
      </w:r>
      <w:r w:rsidR="008A7217" w:rsidRPr="008F34DF">
        <w:rPr>
          <w:rFonts w:ascii="Times New Roman" w:eastAsia="Arial" w:hAnsi="Times New Roman"/>
          <w:bCs/>
          <w:color w:val="000000"/>
          <w:w w:val="80"/>
          <w:sz w:val="20"/>
          <w:szCs w:val="20"/>
        </w:rPr>
        <w:t>naturales identificadas</w:t>
      </w:r>
      <w:r w:rsidRPr="008F34DF">
        <w:rPr>
          <w:rFonts w:ascii="Times New Roman" w:eastAsia="Arial" w:hAnsi="Times New Roman"/>
          <w:bCs/>
          <w:color w:val="000000"/>
          <w:w w:val="80"/>
          <w:sz w:val="20"/>
          <w:szCs w:val="20"/>
        </w:rPr>
        <w:t xml:space="preserve"> como beneficiarios finales y/o que ejerzan el control de las cuentas bancarias relacionadas o inmersas </w:t>
      </w:r>
      <w:r w:rsidR="000D029F" w:rsidRPr="008F34DF">
        <w:rPr>
          <w:rFonts w:ascii="Times New Roman" w:eastAsia="Arial" w:hAnsi="Times New Roman"/>
          <w:bCs/>
          <w:color w:val="000000"/>
          <w:w w:val="80"/>
          <w:sz w:val="20"/>
          <w:szCs w:val="20"/>
        </w:rPr>
        <w:t>e</w:t>
      </w:r>
      <w:r w:rsidR="008A7217" w:rsidRPr="008F34DF">
        <w:rPr>
          <w:rFonts w:ascii="Times New Roman" w:eastAsia="Arial" w:hAnsi="Times New Roman"/>
          <w:bCs/>
          <w:color w:val="000000"/>
          <w:w w:val="80"/>
          <w:sz w:val="20"/>
          <w:szCs w:val="20"/>
        </w:rPr>
        <w:t>n el flujo</w:t>
      </w:r>
      <w:r w:rsidRPr="008F34DF">
        <w:rPr>
          <w:rFonts w:ascii="Times New Roman" w:eastAsia="Arial" w:hAnsi="Times New Roman"/>
          <w:bCs/>
          <w:color w:val="000000"/>
          <w:w w:val="80"/>
          <w:sz w:val="20"/>
          <w:szCs w:val="20"/>
        </w:rPr>
        <w:t xml:space="preserve"> de los recursos públicos obtenidos como consecuencia del contrato respectivo, conjuntamente con el listado de lossocios, accionistas y partícipes mayoritarios. Información que le permitirá a la entidad contratante, al Servicio Nacional deContratación Pública y a los organismos de control competentes, verificar lo siguiente:</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Que el oferente y sus socios, accionistas o partícipes mayoritarios, se encuentran debidamente habilitados paraparticipar en el presente procedimiento de contratación pública; y,</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Detectar con certeza el flujo de los recursos públicos, otorgados en calidad de pagos a los contratistas y subcontratistasdel Estado.</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2. La compañía a la que represento (SI/NO) está registrada en la BOLSA DE VALORES; y la misma, (SI/NO) cotiza enbolsa.</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En caso de que, la persona jurídica este </w:t>
      </w:r>
      <w:r w:rsidRPr="008F34DF">
        <w:rPr>
          <w:rFonts w:ascii="Times New Roman" w:eastAsia="Arial" w:hAnsi="Times New Roman"/>
          <w:b/>
          <w:color w:val="000000"/>
          <w:w w:val="80"/>
          <w:sz w:val="20"/>
          <w:szCs w:val="20"/>
        </w:rPr>
        <w:t xml:space="preserve">REGISTRADA </w:t>
      </w:r>
      <w:r w:rsidRPr="008F34DF">
        <w:rPr>
          <w:rFonts w:ascii="Times New Roman" w:eastAsia="Arial" w:hAnsi="Times New Roman"/>
          <w:bCs/>
          <w:color w:val="000000"/>
          <w:w w:val="80"/>
          <w:sz w:val="20"/>
          <w:szCs w:val="20"/>
        </w:rPr>
        <w:t>en alguna bolsa de valores, deberá agregar el siguientecuadro: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7"/>
        <w:gridCol w:w="4247"/>
      </w:tblGrid>
      <w:tr w:rsidR="002D6665" w:rsidRPr="0013493D" w:rsidTr="006C0085">
        <w:trPr>
          <w:trHeight w:val="428"/>
        </w:trPr>
        <w:tc>
          <w:tcPr>
            <w:tcW w:w="4247"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bookmarkStart w:id="0" w:name="_Hlk195479655"/>
            <w:r w:rsidRPr="008F34DF">
              <w:rPr>
                <w:rFonts w:ascii="Times New Roman" w:eastAsia="Arial" w:hAnsi="Times New Roman"/>
                <w:b/>
                <w:color w:val="000000"/>
                <w:w w:val="80"/>
                <w:sz w:val="20"/>
                <w:szCs w:val="20"/>
              </w:rPr>
              <w:t>NÚMERO DE REGISTRO</w:t>
            </w:r>
          </w:p>
        </w:tc>
        <w:tc>
          <w:tcPr>
            <w:tcW w:w="4247"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FECHA DE REGISTRO</w:t>
            </w:r>
          </w:p>
        </w:tc>
      </w:tr>
      <w:tr w:rsidR="002D6665" w:rsidRPr="0013493D" w:rsidTr="006C0085">
        <w:trPr>
          <w:trHeight w:val="406"/>
        </w:trPr>
        <w:tc>
          <w:tcPr>
            <w:tcW w:w="4247" w:type="dxa"/>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p>
        </w:tc>
        <w:tc>
          <w:tcPr>
            <w:tcW w:w="4247" w:type="dxa"/>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p>
        </w:tc>
      </w:tr>
      <w:bookmarkEnd w:id="0"/>
    </w:tbl>
    <w:p w:rsidR="002D6665" w:rsidRPr="008F34DF" w:rsidRDefault="002D6665" w:rsidP="00B96EE1">
      <w:pPr>
        <w:spacing w:before="240" w:line="276" w:lineRule="auto"/>
        <w:jc w:val="both"/>
        <w:rPr>
          <w:rFonts w:ascii="Times New Roman" w:eastAsia="Arial" w:hAnsi="Times New Roman"/>
          <w:b/>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(En caso de que la persona jurídica </w:t>
      </w:r>
      <w:r w:rsidRPr="008F34DF">
        <w:rPr>
          <w:rFonts w:ascii="Times New Roman" w:eastAsia="Arial" w:hAnsi="Times New Roman"/>
          <w:b/>
          <w:color w:val="000000"/>
          <w:w w:val="80"/>
          <w:sz w:val="20"/>
          <w:szCs w:val="20"/>
        </w:rPr>
        <w:t>COTICE</w:t>
      </w:r>
      <w:r w:rsidRPr="008F34DF">
        <w:rPr>
          <w:rFonts w:ascii="Times New Roman" w:eastAsia="Arial" w:hAnsi="Times New Roman"/>
          <w:bCs/>
          <w:color w:val="000000"/>
          <w:w w:val="80"/>
          <w:sz w:val="20"/>
          <w:szCs w:val="20"/>
        </w:rPr>
        <w:t xml:space="preserve"> en bolsa de valores, deberá agregar el siguiente cuadro:</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94"/>
      </w:tblGrid>
      <w:tr w:rsidR="002D6665" w:rsidRPr="0013493D" w:rsidTr="006C0085">
        <w:trPr>
          <w:trHeight w:val="428"/>
        </w:trPr>
        <w:tc>
          <w:tcPr>
            <w:tcW w:w="8494"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DECLARO QUE COTIZO EN LA BOLSA DE VALORES</w:t>
            </w:r>
          </w:p>
        </w:tc>
      </w:tr>
      <w:tr w:rsidR="002D6665" w:rsidRPr="0013493D" w:rsidTr="006C0085">
        <w:trPr>
          <w:trHeight w:val="406"/>
        </w:trPr>
        <w:tc>
          <w:tcPr>
            <w:tcW w:w="8494" w:type="dxa"/>
            <w:vAlign w:val="center"/>
          </w:tcPr>
          <w:p w:rsidR="002D6665" w:rsidRPr="008F34DF" w:rsidRDefault="002D6665" w:rsidP="00B96EE1">
            <w:pPr>
              <w:spacing w:before="240" w:line="276" w:lineRule="auto"/>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(nombre de la bolsa de valores)</w:t>
            </w:r>
          </w:p>
        </w:tc>
      </w:tr>
    </w:tbl>
    <w:p w:rsidR="002D6665" w:rsidRPr="008F34DF" w:rsidRDefault="002D6665" w:rsidP="00B96EE1">
      <w:pPr>
        <w:spacing w:before="240" w:line="276" w:lineRule="auto"/>
        <w:jc w:val="both"/>
        <w:rPr>
          <w:rFonts w:ascii="Times New Roman" w:eastAsia="Arial" w:hAnsi="Times New Roman"/>
          <w:b/>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3. Garantizo la veracidad y exactitud de la información; y, autorizo a la entidad contratante, a los órganos de control, aefectuar averiguaciones para comprobar tal información.</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lastRenderedPageBreak/>
        <w:t xml:space="preserve">4. Acepto que en caso de que el accionista, partícipe o socio mayoritario de mi representada esté domiciliado en </w:t>
      </w:r>
      <w:r w:rsidR="008A7217" w:rsidRPr="008F34DF">
        <w:rPr>
          <w:rFonts w:ascii="Times New Roman" w:eastAsia="Arial" w:hAnsi="Times New Roman"/>
          <w:bCs/>
          <w:color w:val="000000"/>
          <w:w w:val="80"/>
          <w:sz w:val="20"/>
          <w:szCs w:val="20"/>
        </w:rPr>
        <w:t>un paraíso</w:t>
      </w:r>
      <w:r w:rsidRPr="008F34DF">
        <w:rPr>
          <w:rFonts w:ascii="Times New Roman" w:eastAsia="Arial" w:hAnsi="Times New Roman"/>
          <w:bCs/>
          <w:color w:val="000000"/>
          <w:w w:val="80"/>
          <w:sz w:val="20"/>
          <w:szCs w:val="20"/>
        </w:rPr>
        <w:t xml:space="preserve"> fiscal que no sea miembro de Corporación Andina de Fomento (CAF), la Entidad Contratante descalifique a mirepresentada inmediatamente.</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5. Acepto que, si el contenido de la presente declaración no corresponda a la verdad, la entidad contratante:</w:t>
      </w:r>
    </w:p>
    <w:p w:rsidR="002D6665" w:rsidRPr="008F34DF" w:rsidRDefault="002D6665" w:rsidP="00B96EE1">
      <w:pPr>
        <w:spacing w:before="240" w:line="276" w:lineRule="auto"/>
        <w:ind w:left="708"/>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a) Observando el debido proceso, aplique la sanción indicada en la Ley Nacional;</w:t>
      </w:r>
    </w:p>
    <w:p w:rsidR="002D6665" w:rsidRPr="008F34DF" w:rsidRDefault="002D6665" w:rsidP="00B96EE1">
      <w:pPr>
        <w:spacing w:before="240" w:line="276" w:lineRule="auto"/>
        <w:ind w:firstLine="708"/>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b) Descalifique a mi representada como oferente; o,</w:t>
      </w:r>
    </w:p>
    <w:p w:rsidR="002D6665" w:rsidRPr="008F34DF" w:rsidRDefault="002D6665" w:rsidP="00B96EE1">
      <w:pPr>
        <w:spacing w:before="240" w:line="276" w:lineRule="auto"/>
        <w:ind w:left="708"/>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 Proceda a la terminación unilateral del contrato respectivo, en cumplimiento de la Ley Nacional, si talcomprobación ocurriere durante la vigencia de la relación contractual.</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B. NÓMINA DE ACCIONISTAS, PARTÍCIPES O SOCIOS MAYORITARIOS DE PERSONAS JURÍDICAS:</w:t>
      </w: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TIPO DE PERSONA JURÍDICA: ……………………………….</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Los accionistas, partícipes o socios mayoritarios de cada uno de los oferentes que sean personas jurídicas, deberáncompletar el siguiente cuadro: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3"/>
        <w:gridCol w:w="2550"/>
        <w:gridCol w:w="2126"/>
        <w:gridCol w:w="1695"/>
      </w:tblGrid>
      <w:tr w:rsidR="002D6665" w:rsidRPr="0013493D" w:rsidTr="006C0085">
        <w:tc>
          <w:tcPr>
            <w:tcW w:w="2123"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Nombres completos del</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accionista, partícipe o</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socio mayoritario de la</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persona jurídica</w:t>
            </w:r>
          </w:p>
        </w:tc>
        <w:tc>
          <w:tcPr>
            <w:tcW w:w="2550"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Número de cédula de</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ciudadanía, RUC o</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identificación similaremitida</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por país extranjero, de ser el</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caso</w:t>
            </w:r>
          </w:p>
        </w:tc>
        <w:tc>
          <w:tcPr>
            <w:tcW w:w="2126"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Porcentaje de</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participación en la</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estructura de propiedad</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de la persona jurídica</w:t>
            </w:r>
          </w:p>
        </w:tc>
        <w:tc>
          <w:tcPr>
            <w:tcW w:w="1695"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Domicilio</w:t>
            </w:r>
          </w:p>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Fiscal</w:t>
            </w:r>
          </w:p>
        </w:tc>
      </w:tr>
      <w:tr w:rsidR="002D6665" w:rsidRPr="0013493D" w:rsidTr="006C0085">
        <w:trPr>
          <w:trHeight w:val="637"/>
        </w:trPr>
        <w:tc>
          <w:tcPr>
            <w:tcW w:w="212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2550"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2126"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69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bl>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NOTA:</w:t>
      </w:r>
      <w:r w:rsidRPr="008F34DF">
        <w:rPr>
          <w:rFonts w:ascii="Times New Roman" w:eastAsia="Arial" w:hAnsi="Times New Roman"/>
          <w:bCs/>
          <w:color w:val="000000"/>
          <w:w w:val="80"/>
          <w:sz w:val="20"/>
          <w:szCs w:val="20"/>
        </w:rPr>
        <w:t xml:space="preserve"> Este apartado aplica únicamente para personas jurídicas. En el caso que requiera mayor desglose deberáincluirlo como anexo en su oferta. De no incluir dicha información será causal de descalificación.</w:t>
      </w:r>
    </w:p>
    <w:p w:rsidR="002D6665" w:rsidRPr="008F34DF" w:rsidRDefault="002D6665" w:rsidP="00B96EE1">
      <w:pPr>
        <w:spacing w:before="240" w:line="276" w:lineRule="auto"/>
        <w:ind w:firstLine="708"/>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 DECLARACIÓN DE BENEFICIARIO FINAL</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Declaro que las siguientes personas naturales, son los beneficiarios finales del flujo de recursos públicos en el presenteprocedimiento de contratación pública: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8"/>
        <w:gridCol w:w="1699"/>
        <w:gridCol w:w="1134"/>
        <w:gridCol w:w="2264"/>
        <w:gridCol w:w="1699"/>
      </w:tblGrid>
      <w:tr w:rsidR="002D6665" w:rsidRPr="0013493D" w:rsidTr="006C0085">
        <w:trPr>
          <w:trHeight w:val="549"/>
        </w:trPr>
        <w:tc>
          <w:tcPr>
            <w:tcW w:w="1698"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Nombre</w:t>
            </w:r>
          </w:p>
        </w:tc>
        <w:tc>
          <w:tcPr>
            <w:tcW w:w="1699"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Cédula/Pasaporte</w:t>
            </w:r>
          </w:p>
        </w:tc>
        <w:tc>
          <w:tcPr>
            <w:tcW w:w="1134"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Nacionalidad</w:t>
            </w:r>
          </w:p>
        </w:tc>
        <w:tc>
          <w:tcPr>
            <w:tcW w:w="2264"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Nro. (s) de Cuenta (s)</w:t>
            </w:r>
          </w:p>
        </w:tc>
        <w:tc>
          <w:tcPr>
            <w:tcW w:w="1699" w:type="dxa"/>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Institución Financiera</w:t>
            </w:r>
          </w:p>
        </w:tc>
      </w:tr>
      <w:tr w:rsidR="002D6665" w:rsidRPr="0013493D" w:rsidTr="006C0085">
        <w:trPr>
          <w:trHeight w:val="641"/>
        </w:trPr>
        <w:tc>
          <w:tcPr>
            <w:tcW w:w="1698"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69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13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226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69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bl>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lastRenderedPageBreak/>
        <w:t>NOTA:</w:t>
      </w:r>
      <w:r w:rsidRPr="008F34DF">
        <w:rPr>
          <w:rFonts w:ascii="Times New Roman" w:eastAsia="Arial" w:hAnsi="Times New Roman"/>
          <w:bCs/>
          <w:color w:val="000000"/>
          <w:w w:val="80"/>
          <w:sz w:val="20"/>
          <w:szCs w:val="20"/>
        </w:rPr>
        <w:t xml:space="preserve"> La Declaración de Beneficiario Final deberá completarse por las personas jurídicas y/o naturales; las personasque sean partícipes de compromisos de asociación o consorcio y el procurador común de las asociaciones oconsorcios constituidos, deberán suscribir esta declaración de manera individualizada.</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En el caso de que una persona natural presente su oferta a nombre propio, ésta deberá completar y presentar laDeclaración de Beneficiario Final.</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Se exceptúa de la presentación del formulario de beneficiario final, a los oferentes que coticen en bolsa de valores.</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En los casos en que, dentro de la declaración de beneficiario final se alcance el nivel donde el accionista sea unapersona jurídica que cotiza en bolsa de valores, el oferente deberá certificar esta condición.</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F934AB" w:rsidRPr="008F34DF" w:rsidRDefault="00F934AB" w:rsidP="00B96EE1">
      <w:pPr>
        <w:spacing w:before="240" w:line="276" w:lineRule="auto"/>
        <w:jc w:val="both"/>
        <w:rPr>
          <w:rFonts w:ascii="Times New Roman" w:eastAsia="Arial" w:hAnsi="Times New Roman"/>
          <w:bCs/>
          <w:color w:val="000000"/>
          <w:w w:val="80"/>
          <w:sz w:val="20"/>
          <w:szCs w:val="20"/>
        </w:rPr>
      </w:pPr>
    </w:p>
    <w:p w:rsidR="00F934AB" w:rsidRPr="008F34DF" w:rsidRDefault="00F934AB" w:rsidP="00B96EE1">
      <w:pPr>
        <w:spacing w:before="240" w:line="276" w:lineRule="auto"/>
        <w:jc w:val="both"/>
        <w:rPr>
          <w:rFonts w:ascii="Times New Roman" w:eastAsia="Arial" w:hAnsi="Times New Roman"/>
          <w:bCs/>
          <w:color w:val="000000"/>
          <w:w w:val="80"/>
          <w:sz w:val="20"/>
          <w:szCs w:val="20"/>
        </w:rPr>
      </w:pPr>
    </w:p>
    <w:p w:rsidR="00F934AB" w:rsidRPr="008F34DF" w:rsidRDefault="00F934AB"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C300F1" w:rsidRPr="008F34DF" w:rsidRDefault="00C300F1"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lastRenderedPageBreak/>
        <w:t>1.4. SITUACIÓN FINANCIERA</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La situación financiera del oferente se demostrará con la presentación del formulario de declaración de impuesto a larenta del ejercicio fiscal inmediato anterior que fue entregada al Servicio de Rentas Internas SRI. En el caso de oferentesextranjeros, la situación financiera se demostrará con los estados financieros de los últimos tres (3) años auditados.</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El participante presentará la información requerida por la entidad contratante para los índices financieros por </w:t>
      </w:r>
      <w:r w:rsidR="008A7217" w:rsidRPr="008F34DF">
        <w:rPr>
          <w:rFonts w:ascii="Times New Roman" w:eastAsia="Arial" w:hAnsi="Times New Roman"/>
          <w:bCs/>
          <w:color w:val="000000"/>
          <w:w w:val="80"/>
          <w:sz w:val="20"/>
          <w:szCs w:val="20"/>
        </w:rPr>
        <w:t>ella solicitada</w:t>
      </w:r>
      <w:r w:rsidRPr="008F34DF">
        <w:rPr>
          <w:rFonts w:ascii="Times New Roman" w:eastAsia="Arial" w:hAnsi="Times New Roman"/>
          <w:bCs/>
          <w:color w:val="000000"/>
          <w:w w:val="80"/>
          <w:sz w:val="20"/>
          <w:szCs w:val="20"/>
        </w:rPr>
        <w:t>, conforme el siguiente cuadro:</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3"/>
        <w:gridCol w:w="2123"/>
        <w:gridCol w:w="2124"/>
        <w:gridCol w:w="2124"/>
      </w:tblGrid>
      <w:tr w:rsidR="002D6665" w:rsidRPr="0013493D" w:rsidTr="006C0085">
        <w:tc>
          <w:tcPr>
            <w:tcW w:w="2123" w:type="dxa"/>
            <w:shd w:val="clear" w:color="auto" w:fill="E7E6E6"/>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Índice</w:t>
            </w:r>
          </w:p>
        </w:tc>
        <w:tc>
          <w:tcPr>
            <w:tcW w:w="2123" w:type="dxa"/>
            <w:shd w:val="clear" w:color="auto" w:fill="E7E6E6"/>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Indicador solicitado</w:t>
            </w:r>
          </w:p>
        </w:tc>
        <w:tc>
          <w:tcPr>
            <w:tcW w:w="2124" w:type="dxa"/>
            <w:shd w:val="clear" w:color="auto" w:fill="E7E6E6"/>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Indicador declarado por el oferente</w:t>
            </w:r>
          </w:p>
        </w:tc>
        <w:tc>
          <w:tcPr>
            <w:tcW w:w="2124" w:type="dxa"/>
            <w:shd w:val="clear" w:color="auto" w:fill="E7E6E6"/>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Observaciones (Adjuntar documentos de respaldo)</w:t>
            </w:r>
          </w:p>
        </w:tc>
      </w:tr>
      <w:tr w:rsidR="002D6665" w:rsidRPr="0013493D" w:rsidTr="006C0085">
        <w:tc>
          <w:tcPr>
            <w:tcW w:w="212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Solvencia</w:t>
            </w:r>
          </w:p>
        </w:tc>
        <w:tc>
          <w:tcPr>
            <w:tcW w:w="212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212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212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212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Endeudamiento</w:t>
            </w:r>
          </w:p>
        </w:tc>
        <w:tc>
          <w:tcPr>
            <w:tcW w:w="212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212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212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212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Otro índice resuelto por la entidad contratante</w:t>
            </w:r>
          </w:p>
        </w:tc>
        <w:tc>
          <w:tcPr>
            <w:tcW w:w="212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212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212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bl>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lastRenderedPageBreak/>
        <w:t>1.5 TABLA DE DESCRIPCIÓN DE RUBROS, UNIDADES, CANTIDADES Y PRECIOS</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Los oferentes deberán presentar la oferta, ciñéndose al siguiente formato: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7"/>
        <w:gridCol w:w="1514"/>
        <w:gridCol w:w="901"/>
        <w:gridCol w:w="759"/>
        <w:gridCol w:w="1041"/>
        <w:gridCol w:w="1134"/>
      </w:tblGrid>
      <w:tr w:rsidR="002D6665" w:rsidRPr="0013493D" w:rsidTr="006C0085">
        <w:trPr>
          <w:jc w:val="center"/>
        </w:trPr>
        <w:tc>
          <w:tcPr>
            <w:tcW w:w="557" w:type="dxa"/>
            <w:shd w:val="clear" w:color="auto" w:fill="E7E6E6"/>
            <w:vAlign w:val="center"/>
          </w:tcPr>
          <w:p w:rsidR="002D6665" w:rsidRPr="008F34DF" w:rsidRDefault="007A683D"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Nro.</w:t>
            </w:r>
          </w:p>
        </w:tc>
        <w:tc>
          <w:tcPr>
            <w:tcW w:w="1132" w:type="dxa"/>
            <w:shd w:val="clear" w:color="auto" w:fill="E7E6E6"/>
            <w:vAlign w:val="center"/>
          </w:tcPr>
          <w:p w:rsidR="002D6665" w:rsidRPr="008F34DF" w:rsidRDefault="000D029F"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Rubro/</w:t>
            </w:r>
            <w:r w:rsidR="002D6665" w:rsidRPr="008F34DF">
              <w:rPr>
                <w:rFonts w:ascii="Times New Roman" w:eastAsia="Arial" w:hAnsi="Times New Roman"/>
                <w:b/>
                <w:color w:val="000000"/>
                <w:w w:val="80"/>
                <w:sz w:val="20"/>
                <w:szCs w:val="20"/>
              </w:rPr>
              <w:t>Descripción</w:t>
            </w:r>
          </w:p>
        </w:tc>
        <w:tc>
          <w:tcPr>
            <w:tcW w:w="901" w:type="dxa"/>
            <w:shd w:val="clear" w:color="auto" w:fill="E7E6E6"/>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Cantidad</w:t>
            </w:r>
          </w:p>
        </w:tc>
        <w:tc>
          <w:tcPr>
            <w:tcW w:w="759" w:type="dxa"/>
            <w:shd w:val="clear" w:color="auto" w:fill="E7E6E6"/>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Unidad</w:t>
            </w:r>
          </w:p>
        </w:tc>
        <w:tc>
          <w:tcPr>
            <w:tcW w:w="1041" w:type="dxa"/>
            <w:shd w:val="clear" w:color="auto" w:fill="E7E6E6"/>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Precio referencial unitario</w:t>
            </w:r>
          </w:p>
        </w:tc>
        <w:tc>
          <w:tcPr>
            <w:tcW w:w="1134" w:type="dxa"/>
            <w:shd w:val="clear" w:color="auto" w:fill="E7E6E6"/>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Precio referencial global</w:t>
            </w:r>
          </w:p>
        </w:tc>
      </w:tr>
      <w:tr w:rsidR="002D6665" w:rsidRPr="0013493D" w:rsidTr="006C0085">
        <w:trPr>
          <w:jc w:val="center"/>
        </w:trPr>
        <w:tc>
          <w:tcPr>
            <w:tcW w:w="557"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132"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901"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75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041"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13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557"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132"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901"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75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041"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13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557"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132"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901"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759"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041"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13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jc w:val="center"/>
        </w:trPr>
        <w:tc>
          <w:tcPr>
            <w:tcW w:w="4390" w:type="dxa"/>
            <w:gridSpan w:val="5"/>
            <w:shd w:val="clear" w:color="auto" w:fill="E7E6E6"/>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TOTAL</w:t>
            </w:r>
          </w:p>
        </w:tc>
        <w:tc>
          <w:tcPr>
            <w:tcW w:w="1134" w:type="dxa"/>
            <w:shd w:val="clear" w:color="auto" w:fill="E7E6E6"/>
            <w:vAlign w:val="center"/>
          </w:tcPr>
          <w:p w:rsidR="002D6665" w:rsidRPr="008F34DF" w:rsidRDefault="002D6665" w:rsidP="00B96EE1">
            <w:pPr>
              <w:spacing w:before="240" w:line="276" w:lineRule="auto"/>
              <w:jc w:val="center"/>
              <w:rPr>
                <w:rFonts w:ascii="Times New Roman" w:eastAsia="Arial" w:hAnsi="Times New Roman"/>
                <w:b/>
                <w:color w:val="000000"/>
                <w:w w:val="80"/>
                <w:sz w:val="20"/>
                <w:szCs w:val="20"/>
              </w:rPr>
            </w:pPr>
          </w:p>
        </w:tc>
      </w:tr>
    </w:tbl>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PRECIO TOTAL DE LA OFERTA:</w:t>
      </w:r>
      <w:r w:rsidRPr="008F34DF">
        <w:rPr>
          <w:rFonts w:ascii="Times New Roman" w:eastAsia="Arial" w:hAnsi="Times New Roman"/>
          <w:bCs/>
          <w:color w:val="000000"/>
          <w:w w:val="80"/>
          <w:sz w:val="20"/>
          <w:szCs w:val="20"/>
        </w:rPr>
        <w:t xml:space="preserve"> (en números), sin IVA</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F934AB" w:rsidRPr="008F34DF" w:rsidRDefault="00F934AB" w:rsidP="00B96EE1">
      <w:pPr>
        <w:spacing w:before="240" w:line="276" w:lineRule="auto"/>
        <w:jc w:val="both"/>
        <w:rPr>
          <w:rFonts w:ascii="Times New Roman" w:eastAsia="Arial" w:hAnsi="Times New Roman"/>
          <w:bCs/>
          <w:color w:val="000000"/>
          <w:w w:val="80"/>
          <w:sz w:val="20"/>
          <w:szCs w:val="20"/>
        </w:rPr>
      </w:pPr>
    </w:p>
    <w:p w:rsidR="00F934AB" w:rsidRPr="008F34DF" w:rsidRDefault="00F934AB" w:rsidP="00B96EE1">
      <w:pPr>
        <w:spacing w:before="240" w:line="276" w:lineRule="auto"/>
        <w:jc w:val="both"/>
        <w:rPr>
          <w:rFonts w:ascii="Times New Roman" w:eastAsia="Arial" w:hAnsi="Times New Roman"/>
          <w:bCs/>
          <w:color w:val="000000"/>
          <w:w w:val="80"/>
          <w:sz w:val="20"/>
          <w:szCs w:val="20"/>
        </w:rPr>
      </w:pPr>
    </w:p>
    <w:p w:rsidR="00F934AB" w:rsidRPr="008F34DF" w:rsidRDefault="00F934AB" w:rsidP="00B96EE1">
      <w:pPr>
        <w:spacing w:before="240" w:line="276" w:lineRule="auto"/>
        <w:jc w:val="both"/>
        <w:rPr>
          <w:rFonts w:ascii="Times New Roman" w:eastAsia="Arial" w:hAnsi="Times New Roman"/>
          <w:bCs/>
          <w:color w:val="000000"/>
          <w:w w:val="80"/>
          <w:sz w:val="20"/>
          <w:szCs w:val="20"/>
        </w:rPr>
      </w:pPr>
    </w:p>
    <w:p w:rsidR="00F934AB" w:rsidRPr="008F34DF" w:rsidRDefault="00F934AB"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E50FA5" w:rsidRPr="008F34DF" w:rsidRDefault="00E50FA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lastRenderedPageBreak/>
        <w:t>1.6. ANÁLISIS DE PRECIOS UNITARIOS</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Los oferentes deberán presentar la oferta, ciñéndose al siguiente formato:</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Rubro: ………………………..Unidad: ……………………………..</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Detalle: ……………………….</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3"/>
        <w:gridCol w:w="1425"/>
        <w:gridCol w:w="1413"/>
        <w:gridCol w:w="1414"/>
        <w:gridCol w:w="1415"/>
        <w:gridCol w:w="1414"/>
      </w:tblGrid>
      <w:tr w:rsidR="002D6665" w:rsidRPr="0013493D" w:rsidTr="006C0085">
        <w:trPr>
          <w:trHeight w:val="373"/>
        </w:trPr>
        <w:tc>
          <w:tcPr>
            <w:tcW w:w="8494" w:type="dxa"/>
            <w:gridSpan w:val="6"/>
            <w:shd w:val="clear" w:color="auto" w:fill="D0CECE"/>
            <w:vAlign w:val="center"/>
          </w:tcPr>
          <w:p w:rsidR="002D6665" w:rsidRPr="008F34DF" w:rsidRDefault="002D6665" w:rsidP="00B96EE1">
            <w:pPr>
              <w:spacing w:before="240" w:line="276" w:lineRule="auto"/>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EQUIPOS</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Descripción</w:t>
            </w: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Cantidad</w:t>
            </w: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Tarifa</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Costo hora</w:t>
            </w: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Rendimiento</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Costo</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A</w:t>
            </w: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B</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C=A*B</w:t>
            </w: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R</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D=C*R</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SUBTOTAL M</w:t>
            </w: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trHeight w:val="373"/>
        </w:trPr>
        <w:tc>
          <w:tcPr>
            <w:tcW w:w="8494" w:type="dxa"/>
            <w:gridSpan w:val="6"/>
            <w:shd w:val="clear" w:color="auto" w:fill="D0CECE"/>
            <w:vAlign w:val="center"/>
          </w:tcPr>
          <w:p w:rsidR="002D6665" w:rsidRPr="008F34DF" w:rsidRDefault="002D6665" w:rsidP="00B96EE1">
            <w:pPr>
              <w:spacing w:before="240" w:line="276" w:lineRule="auto"/>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MANO DE OBRA</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Descripción</w:t>
            </w: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Cantidad</w:t>
            </w: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Jornal/hr</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Costo hora</w:t>
            </w: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Rendimiento</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Costo</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A</w:t>
            </w: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B</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C=A*B</w:t>
            </w: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R</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D=C*R</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SUBTOTAL N</w:t>
            </w: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trHeight w:val="384"/>
        </w:trPr>
        <w:tc>
          <w:tcPr>
            <w:tcW w:w="8494" w:type="dxa"/>
            <w:gridSpan w:val="6"/>
            <w:shd w:val="clear" w:color="auto" w:fill="D0CECE"/>
            <w:vAlign w:val="center"/>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
                <w:color w:val="000000"/>
                <w:w w:val="80"/>
                <w:sz w:val="20"/>
                <w:szCs w:val="20"/>
              </w:rPr>
              <w:t>MATERIALES</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Descripción</w:t>
            </w: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Unidad</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Cantidad</w:t>
            </w: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Precio unitario</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Costo</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A</w:t>
            </w: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B</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C=A*B</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SUBTOTAL O</w:t>
            </w: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rPr>
          <w:trHeight w:val="445"/>
        </w:trPr>
        <w:tc>
          <w:tcPr>
            <w:tcW w:w="8494" w:type="dxa"/>
            <w:gridSpan w:val="6"/>
            <w:shd w:val="clear" w:color="auto" w:fill="D0CECE"/>
            <w:vAlign w:val="center"/>
          </w:tcPr>
          <w:p w:rsidR="002D6665" w:rsidRPr="008F34DF" w:rsidRDefault="002D6665" w:rsidP="00B96EE1">
            <w:pPr>
              <w:spacing w:before="240" w:line="276" w:lineRule="auto"/>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TRANSPORTE</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lastRenderedPageBreak/>
              <w:t>Descripción</w:t>
            </w: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Unidad</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Cantidad</w:t>
            </w: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Tarifa</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Costo</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A</w:t>
            </w: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B</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C=A*B</w:t>
            </w: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SUBTOTAL P</w:t>
            </w: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4242" w:type="dxa"/>
            <w:gridSpan w:val="3"/>
            <w:shd w:val="clear" w:color="auto" w:fill="D0CECE"/>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TOTAL, COSTO DIRECTO (M+N+O+P)</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4242" w:type="dxa"/>
            <w:gridSpan w:val="3"/>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INDIRECTOS %</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4242" w:type="dxa"/>
            <w:gridSpan w:val="3"/>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UTILIDAD %</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1413"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4242" w:type="dxa"/>
            <w:gridSpan w:val="3"/>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COSTO TOTAL DEL RUBRO </w:t>
            </w:r>
          </w:p>
        </w:tc>
        <w:tc>
          <w:tcPr>
            <w:tcW w:w="1414" w:type="dxa"/>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r w:rsidR="002D6665" w:rsidRPr="0013493D" w:rsidTr="006C0085">
        <w:tc>
          <w:tcPr>
            <w:tcW w:w="1413" w:type="dxa"/>
            <w:shd w:val="clear" w:color="auto" w:fill="D0CECE"/>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1425" w:type="dxa"/>
            <w:shd w:val="clear" w:color="auto" w:fill="D0CECE"/>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c>
          <w:tcPr>
            <w:tcW w:w="4242" w:type="dxa"/>
            <w:gridSpan w:val="3"/>
            <w:shd w:val="clear" w:color="auto" w:fill="D0CECE"/>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VALOR OFERTADO</w:t>
            </w:r>
          </w:p>
        </w:tc>
        <w:tc>
          <w:tcPr>
            <w:tcW w:w="1414" w:type="dxa"/>
            <w:shd w:val="clear" w:color="auto" w:fill="D0CECE"/>
          </w:tcPr>
          <w:p w:rsidR="002D6665" w:rsidRPr="008F34DF" w:rsidRDefault="002D6665" w:rsidP="00B96EE1">
            <w:pPr>
              <w:spacing w:before="240" w:line="276" w:lineRule="auto"/>
              <w:jc w:val="both"/>
              <w:rPr>
                <w:rFonts w:ascii="Times New Roman" w:eastAsia="Arial" w:hAnsi="Times New Roman"/>
                <w:bCs/>
                <w:color w:val="000000"/>
                <w:w w:val="80"/>
                <w:sz w:val="20"/>
                <w:szCs w:val="20"/>
              </w:rPr>
            </w:pPr>
          </w:p>
        </w:tc>
      </w:tr>
    </w:tbl>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ESTE PRECIO NO INCLUYE IVA.</w:t>
      </w: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C300F1" w:rsidRPr="008F34DF" w:rsidRDefault="00C300F1" w:rsidP="00B96EE1">
      <w:pPr>
        <w:spacing w:before="240" w:line="276" w:lineRule="auto"/>
        <w:jc w:val="both"/>
        <w:rPr>
          <w:rFonts w:ascii="Times New Roman" w:eastAsia="Arial" w:hAnsi="Times New Roman"/>
          <w:b/>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lastRenderedPageBreak/>
        <w:t>1.7. METODOLOGÍAS DE CONSTRUCCIÓN:</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(Indicar con el suficiente detalle la metodología y procedimientos a seguirse para los diferentes trabajos de ejecución de </w:t>
      </w:r>
      <w:r w:rsidR="00064F21" w:rsidRPr="008F34DF">
        <w:rPr>
          <w:rFonts w:ascii="Times New Roman" w:eastAsia="Arial" w:hAnsi="Times New Roman"/>
          <w:bCs/>
          <w:color w:val="000000"/>
          <w:w w:val="80"/>
          <w:sz w:val="20"/>
          <w:szCs w:val="20"/>
        </w:rPr>
        <w:t>las obras</w:t>
      </w:r>
      <w:r w:rsidRPr="008F34DF">
        <w:rPr>
          <w:rFonts w:ascii="Times New Roman" w:eastAsia="Arial" w:hAnsi="Times New Roman"/>
          <w:bCs/>
          <w:color w:val="000000"/>
          <w:w w:val="80"/>
          <w:sz w:val="20"/>
          <w:szCs w:val="20"/>
        </w:rPr>
        <w:t xml:space="preserve">. Se considerará la correcta secuencia de actividades y el número de frentes de trabajo simultáneo que se </w:t>
      </w:r>
      <w:r w:rsidR="00064F21" w:rsidRPr="008F34DF">
        <w:rPr>
          <w:rFonts w:ascii="Times New Roman" w:eastAsia="Arial" w:hAnsi="Times New Roman"/>
          <w:bCs/>
          <w:color w:val="000000"/>
          <w:w w:val="80"/>
          <w:sz w:val="20"/>
          <w:szCs w:val="20"/>
        </w:rPr>
        <w:t>propone. Usar</w:t>
      </w:r>
      <w:r w:rsidRPr="008F34DF">
        <w:rPr>
          <w:rFonts w:ascii="Times New Roman" w:eastAsia="Arial" w:hAnsi="Times New Roman"/>
          <w:bCs/>
          <w:color w:val="000000"/>
          <w:w w:val="80"/>
          <w:sz w:val="20"/>
          <w:szCs w:val="20"/>
        </w:rPr>
        <w:t xml:space="preserve"> las hojas que se consideren necesarias. El oferente no reproducirá las especificaciones técnicas de la obra paradescribir la metodología que propone usar.</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El/los oferente/s deberá presentar la metodología de ejecución de los trabajos, misma que deberá guardar relación con: elplazo propuesto, el valor de la oferta, y la secuencia de actividades. La metodología de ejecución será analizada tomandoen consideración la secuencia lógica de las actividades propuestas. La programación deberá realizar sobre la base de losavances.</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Las actividades deberán estar suficientemente diferenciadas para permitir su adecuado control y seguimiento.)</w:t>
      </w:r>
    </w:p>
    <w:p w:rsidR="002D6665" w:rsidRPr="008F34DF" w:rsidRDefault="002D6665" w:rsidP="00B96EE1">
      <w:pPr>
        <w:spacing w:before="240" w:line="276" w:lineRule="auto"/>
        <w:jc w:val="both"/>
        <w:rPr>
          <w:rFonts w:ascii="Times New Roman" w:eastAsia="Arial" w:hAnsi="Times New Roman"/>
          <w:b/>
          <w:i/>
          <w:iCs/>
          <w:color w:val="000000"/>
          <w:w w:val="80"/>
          <w:sz w:val="20"/>
          <w:szCs w:val="20"/>
        </w:rPr>
      </w:pPr>
      <w:r w:rsidRPr="008F34DF">
        <w:rPr>
          <w:rFonts w:ascii="Times New Roman" w:eastAsia="Arial" w:hAnsi="Times New Roman"/>
          <w:b/>
          <w:i/>
          <w:iCs/>
          <w:color w:val="000000"/>
          <w:w w:val="80"/>
          <w:sz w:val="20"/>
          <w:szCs w:val="20"/>
        </w:rPr>
        <w:t>El oferente NO REPLICARÁ el Anexo IV y/o las Especificaciones Técnicas de la obra para describir la metodología que propone usar.</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lastRenderedPageBreak/>
        <w:t xml:space="preserve">1.8 CRONOGRAMA VALORADO DE TRABAJOS </w:t>
      </w:r>
    </w:p>
    <w:tbl>
      <w:tblPr>
        <w:tblW w:w="9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32"/>
        <w:gridCol w:w="899"/>
        <w:gridCol w:w="913"/>
        <w:gridCol w:w="1059"/>
        <w:gridCol w:w="385"/>
        <w:gridCol w:w="385"/>
        <w:gridCol w:w="387"/>
        <w:gridCol w:w="385"/>
        <w:gridCol w:w="385"/>
        <w:gridCol w:w="385"/>
        <w:gridCol w:w="387"/>
        <w:gridCol w:w="385"/>
        <w:gridCol w:w="384"/>
        <w:gridCol w:w="384"/>
        <w:gridCol w:w="386"/>
        <w:gridCol w:w="417"/>
      </w:tblGrid>
      <w:tr w:rsidR="002D6665" w:rsidRPr="0013493D" w:rsidTr="006C0085">
        <w:trPr>
          <w:trHeight w:val="477"/>
          <w:jc w:val="center"/>
        </w:trPr>
        <w:tc>
          <w:tcPr>
            <w:tcW w:w="2132" w:type="dxa"/>
            <w:vMerge w:val="restart"/>
            <w:shd w:val="clear" w:color="auto" w:fill="F1F1F1"/>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p w:rsidR="002D6665" w:rsidRPr="008F34DF" w:rsidRDefault="002D6665" w:rsidP="00B96EE1">
            <w:pPr>
              <w:widowControl w:val="0"/>
              <w:autoSpaceDE w:val="0"/>
              <w:autoSpaceDN w:val="0"/>
              <w:spacing w:before="240" w:line="276" w:lineRule="auto"/>
              <w:ind w:right="19"/>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Rubros</w:t>
            </w:r>
          </w:p>
        </w:tc>
        <w:tc>
          <w:tcPr>
            <w:tcW w:w="899" w:type="dxa"/>
            <w:vMerge w:val="restart"/>
            <w:shd w:val="clear" w:color="auto" w:fill="F1F1F1"/>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p w:rsidR="002D6665" w:rsidRPr="008F34DF" w:rsidRDefault="002D6665" w:rsidP="00B96EE1">
            <w:pPr>
              <w:widowControl w:val="0"/>
              <w:autoSpaceDE w:val="0"/>
              <w:autoSpaceDN w:val="0"/>
              <w:spacing w:before="240" w:line="276" w:lineRule="auto"/>
              <w:ind w:left="47"/>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Cantidad</w:t>
            </w:r>
          </w:p>
        </w:tc>
        <w:tc>
          <w:tcPr>
            <w:tcW w:w="913" w:type="dxa"/>
            <w:vMerge w:val="restart"/>
            <w:shd w:val="clear" w:color="auto" w:fill="F1F1F1"/>
          </w:tcPr>
          <w:p w:rsidR="002D6665" w:rsidRPr="008F34DF" w:rsidRDefault="002D6665" w:rsidP="00B96EE1">
            <w:pPr>
              <w:widowControl w:val="0"/>
              <w:autoSpaceDE w:val="0"/>
              <w:autoSpaceDN w:val="0"/>
              <w:spacing w:before="240" w:line="276" w:lineRule="auto"/>
              <w:ind w:left="109" w:right="129" w:firstLine="55"/>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Precio unitario</w:t>
            </w:r>
          </w:p>
        </w:tc>
        <w:tc>
          <w:tcPr>
            <w:tcW w:w="1059" w:type="dxa"/>
            <w:vMerge w:val="restart"/>
            <w:shd w:val="clear" w:color="auto" w:fill="F1F1F1"/>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p w:rsidR="002D6665" w:rsidRPr="008F34DF" w:rsidRDefault="002D6665" w:rsidP="00B96EE1">
            <w:pPr>
              <w:widowControl w:val="0"/>
              <w:autoSpaceDE w:val="0"/>
              <w:autoSpaceDN w:val="0"/>
              <w:spacing w:before="240" w:line="276" w:lineRule="auto"/>
              <w:ind w:left="21"/>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Precio total</w:t>
            </w:r>
          </w:p>
        </w:tc>
        <w:tc>
          <w:tcPr>
            <w:tcW w:w="4655" w:type="dxa"/>
            <w:gridSpan w:val="12"/>
            <w:shd w:val="clear" w:color="auto" w:fill="F1F1F1"/>
          </w:tcPr>
          <w:p w:rsidR="002D6665" w:rsidRPr="008F34DF" w:rsidRDefault="002D6665" w:rsidP="00B96EE1">
            <w:pPr>
              <w:widowControl w:val="0"/>
              <w:autoSpaceDE w:val="0"/>
              <w:autoSpaceDN w:val="0"/>
              <w:spacing w:before="240" w:line="276" w:lineRule="auto"/>
              <w:ind w:left="1490"/>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Tiempo en (meses)</w:t>
            </w:r>
          </w:p>
        </w:tc>
      </w:tr>
      <w:tr w:rsidR="002D6665" w:rsidRPr="0013493D" w:rsidTr="006C0085">
        <w:trPr>
          <w:trHeight w:val="313"/>
          <w:jc w:val="center"/>
        </w:trPr>
        <w:tc>
          <w:tcPr>
            <w:tcW w:w="2132" w:type="dxa"/>
            <w:vMerge/>
            <w:tcBorders>
              <w:top w:val="nil"/>
            </w:tcBorders>
            <w:shd w:val="clear" w:color="auto" w:fill="F1F1F1"/>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899" w:type="dxa"/>
            <w:vMerge/>
            <w:tcBorders>
              <w:top w:val="nil"/>
            </w:tcBorders>
            <w:shd w:val="clear" w:color="auto" w:fill="F1F1F1"/>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913" w:type="dxa"/>
            <w:vMerge/>
            <w:tcBorders>
              <w:top w:val="nil"/>
            </w:tcBorders>
            <w:shd w:val="clear" w:color="auto" w:fill="F1F1F1"/>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1059" w:type="dxa"/>
            <w:vMerge/>
            <w:tcBorders>
              <w:top w:val="nil"/>
            </w:tcBorders>
            <w:shd w:val="clear" w:color="auto" w:fill="F1F1F1"/>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shd w:val="clear" w:color="auto" w:fill="F1F1F1"/>
          </w:tcPr>
          <w:p w:rsidR="002D6665" w:rsidRPr="008F34DF" w:rsidRDefault="002D6665" w:rsidP="00B96EE1">
            <w:pPr>
              <w:widowControl w:val="0"/>
              <w:autoSpaceDE w:val="0"/>
              <w:autoSpaceDN w:val="0"/>
              <w:spacing w:before="240" w:line="276" w:lineRule="auto"/>
              <w:ind w:left="124"/>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1</w:t>
            </w:r>
          </w:p>
        </w:tc>
        <w:tc>
          <w:tcPr>
            <w:tcW w:w="385" w:type="dxa"/>
            <w:shd w:val="clear" w:color="auto" w:fill="F1F1F1"/>
          </w:tcPr>
          <w:p w:rsidR="002D6665" w:rsidRPr="008F34DF" w:rsidRDefault="002D6665" w:rsidP="00B96EE1">
            <w:pPr>
              <w:widowControl w:val="0"/>
              <w:autoSpaceDE w:val="0"/>
              <w:autoSpaceDN w:val="0"/>
              <w:spacing w:before="240" w:line="276" w:lineRule="auto"/>
              <w:ind w:left="123"/>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2</w:t>
            </w:r>
          </w:p>
        </w:tc>
        <w:tc>
          <w:tcPr>
            <w:tcW w:w="387" w:type="dxa"/>
            <w:shd w:val="clear" w:color="auto" w:fill="F1F1F1"/>
          </w:tcPr>
          <w:p w:rsidR="002D6665" w:rsidRPr="008F34DF" w:rsidRDefault="002D6665" w:rsidP="00B96EE1">
            <w:pPr>
              <w:widowControl w:val="0"/>
              <w:autoSpaceDE w:val="0"/>
              <w:autoSpaceDN w:val="0"/>
              <w:spacing w:before="240" w:line="276" w:lineRule="auto"/>
              <w:ind w:left="125"/>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3</w:t>
            </w:r>
          </w:p>
        </w:tc>
        <w:tc>
          <w:tcPr>
            <w:tcW w:w="385" w:type="dxa"/>
            <w:shd w:val="clear" w:color="auto" w:fill="F1F1F1"/>
          </w:tcPr>
          <w:p w:rsidR="002D6665" w:rsidRPr="008F34DF" w:rsidRDefault="002D6665" w:rsidP="00B96EE1">
            <w:pPr>
              <w:widowControl w:val="0"/>
              <w:autoSpaceDE w:val="0"/>
              <w:autoSpaceDN w:val="0"/>
              <w:spacing w:before="240" w:line="276" w:lineRule="auto"/>
              <w:ind w:left="121"/>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4</w:t>
            </w:r>
          </w:p>
        </w:tc>
        <w:tc>
          <w:tcPr>
            <w:tcW w:w="385" w:type="dxa"/>
            <w:shd w:val="clear" w:color="auto" w:fill="F1F1F1"/>
          </w:tcPr>
          <w:p w:rsidR="002D6665" w:rsidRPr="008F34DF" w:rsidRDefault="002D6665" w:rsidP="00B96EE1">
            <w:pPr>
              <w:widowControl w:val="0"/>
              <w:autoSpaceDE w:val="0"/>
              <w:autoSpaceDN w:val="0"/>
              <w:spacing w:before="240" w:line="276" w:lineRule="auto"/>
              <w:ind w:left="120"/>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5</w:t>
            </w:r>
          </w:p>
        </w:tc>
        <w:tc>
          <w:tcPr>
            <w:tcW w:w="385" w:type="dxa"/>
            <w:shd w:val="clear" w:color="auto" w:fill="F1F1F1"/>
          </w:tcPr>
          <w:p w:rsidR="002D6665" w:rsidRPr="008F34DF" w:rsidRDefault="002D6665" w:rsidP="00B96EE1">
            <w:pPr>
              <w:widowControl w:val="0"/>
              <w:autoSpaceDE w:val="0"/>
              <w:autoSpaceDN w:val="0"/>
              <w:spacing w:before="240" w:line="276" w:lineRule="auto"/>
              <w:ind w:left="120"/>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w:t>
            </w:r>
          </w:p>
        </w:tc>
        <w:tc>
          <w:tcPr>
            <w:tcW w:w="387" w:type="dxa"/>
            <w:shd w:val="clear" w:color="auto" w:fill="F1F1F1"/>
          </w:tcPr>
          <w:p w:rsidR="002D6665" w:rsidRPr="008F34DF" w:rsidRDefault="002D6665" w:rsidP="00B96EE1">
            <w:pPr>
              <w:widowControl w:val="0"/>
              <w:autoSpaceDE w:val="0"/>
              <w:autoSpaceDN w:val="0"/>
              <w:spacing w:before="240" w:line="276" w:lineRule="auto"/>
              <w:ind w:left="121"/>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w:t>
            </w:r>
          </w:p>
        </w:tc>
        <w:tc>
          <w:tcPr>
            <w:tcW w:w="385" w:type="dxa"/>
            <w:shd w:val="clear" w:color="auto" w:fill="F1F1F1"/>
          </w:tcPr>
          <w:p w:rsidR="002D6665" w:rsidRPr="008F34DF" w:rsidRDefault="002D6665" w:rsidP="00B96EE1">
            <w:pPr>
              <w:widowControl w:val="0"/>
              <w:autoSpaceDE w:val="0"/>
              <w:autoSpaceDN w:val="0"/>
              <w:spacing w:before="240" w:line="276" w:lineRule="auto"/>
              <w:ind w:left="118"/>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w:t>
            </w:r>
          </w:p>
        </w:tc>
        <w:tc>
          <w:tcPr>
            <w:tcW w:w="384" w:type="dxa"/>
            <w:shd w:val="clear" w:color="auto" w:fill="F1F1F1"/>
          </w:tcPr>
          <w:p w:rsidR="002D6665" w:rsidRPr="008F34DF" w:rsidRDefault="002D6665" w:rsidP="00B96EE1">
            <w:pPr>
              <w:widowControl w:val="0"/>
              <w:autoSpaceDE w:val="0"/>
              <w:autoSpaceDN w:val="0"/>
              <w:spacing w:before="240" w:line="276" w:lineRule="auto"/>
              <w:ind w:left="117"/>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w:t>
            </w:r>
          </w:p>
        </w:tc>
        <w:tc>
          <w:tcPr>
            <w:tcW w:w="384" w:type="dxa"/>
            <w:shd w:val="clear" w:color="auto" w:fill="F1F1F1"/>
          </w:tcPr>
          <w:p w:rsidR="002D6665" w:rsidRPr="008F34DF" w:rsidRDefault="002D6665" w:rsidP="00B96EE1">
            <w:pPr>
              <w:widowControl w:val="0"/>
              <w:autoSpaceDE w:val="0"/>
              <w:autoSpaceDN w:val="0"/>
              <w:spacing w:before="240" w:line="276" w:lineRule="auto"/>
              <w:ind w:left="115"/>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w:t>
            </w:r>
          </w:p>
        </w:tc>
        <w:tc>
          <w:tcPr>
            <w:tcW w:w="386" w:type="dxa"/>
            <w:shd w:val="clear" w:color="auto" w:fill="F1F1F1"/>
          </w:tcPr>
          <w:p w:rsidR="002D6665" w:rsidRPr="008F34DF" w:rsidRDefault="002D6665" w:rsidP="00B96EE1">
            <w:pPr>
              <w:widowControl w:val="0"/>
              <w:autoSpaceDE w:val="0"/>
              <w:autoSpaceDN w:val="0"/>
              <w:spacing w:before="240" w:line="276" w:lineRule="auto"/>
              <w:ind w:left="117"/>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w:t>
            </w:r>
          </w:p>
        </w:tc>
        <w:tc>
          <w:tcPr>
            <w:tcW w:w="417" w:type="dxa"/>
            <w:shd w:val="clear" w:color="auto" w:fill="F1F1F1"/>
          </w:tcPr>
          <w:p w:rsidR="002D6665" w:rsidRPr="008F34DF" w:rsidRDefault="002D6665" w:rsidP="00B96EE1">
            <w:pPr>
              <w:widowControl w:val="0"/>
              <w:autoSpaceDE w:val="0"/>
              <w:autoSpaceDN w:val="0"/>
              <w:spacing w:before="240" w:line="276" w:lineRule="auto"/>
              <w:ind w:left="135"/>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w:t>
            </w:r>
          </w:p>
        </w:tc>
      </w:tr>
      <w:tr w:rsidR="002D6665" w:rsidRPr="0013493D" w:rsidTr="006C0085">
        <w:trPr>
          <w:trHeight w:val="302"/>
          <w:jc w:val="center"/>
        </w:trPr>
        <w:tc>
          <w:tcPr>
            <w:tcW w:w="2132"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899"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913"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1059"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299"/>
          <w:jc w:val="center"/>
        </w:trPr>
        <w:tc>
          <w:tcPr>
            <w:tcW w:w="2132"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899"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913"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1059"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299"/>
          <w:jc w:val="center"/>
        </w:trPr>
        <w:tc>
          <w:tcPr>
            <w:tcW w:w="2132"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899"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913"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1059"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299"/>
          <w:jc w:val="center"/>
        </w:trPr>
        <w:tc>
          <w:tcPr>
            <w:tcW w:w="2132"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899"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913"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1059"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299"/>
          <w:jc w:val="center"/>
        </w:trPr>
        <w:tc>
          <w:tcPr>
            <w:tcW w:w="2132"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899"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913"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1059"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299"/>
          <w:jc w:val="center"/>
        </w:trPr>
        <w:tc>
          <w:tcPr>
            <w:tcW w:w="2132"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899"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913"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1059"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302"/>
          <w:jc w:val="center"/>
        </w:trPr>
        <w:tc>
          <w:tcPr>
            <w:tcW w:w="2132"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899"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913"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1059"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299"/>
          <w:jc w:val="center"/>
        </w:trPr>
        <w:tc>
          <w:tcPr>
            <w:tcW w:w="2132"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899"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913"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1059"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251"/>
          <w:jc w:val="center"/>
        </w:trPr>
        <w:tc>
          <w:tcPr>
            <w:tcW w:w="5003" w:type="dxa"/>
            <w:gridSpan w:val="4"/>
          </w:tcPr>
          <w:p w:rsidR="002D6665" w:rsidRPr="008F34DF" w:rsidRDefault="002D6665" w:rsidP="00B96EE1">
            <w:pPr>
              <w:widowControl w:val="0"/>
              <w:autoSpaceDE w:val="0"/>
              <w:autoSpaceDN w:val="0"/>
              <w:spacing w:before="240" w:line="276" w:lineRule="auto"/>
              <w:ind w:left="19"/>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Inversión mensual</w:t>
            </w: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299"/>
          <w:jc w:val="center"/>
        </w:trPr>
        <w:tc>
          <w:tcPr>
            <w:tcW w:w="5003" w:type="dxa"/>
            <w:gridSpan w:val="4"/>
          </w:tcPr>
          <w:p w:rsidR="002D6665" w:rsidRPr="008F34DF" w:rsidRDefault="002D6665" w:rsidP="00B96EE1">
            <w:pPr>
              <w:widowControl w:val="0"/>
              <w:autoSpaceDE w:val="0"/>
              <w:autoSpaceDN w:val="0"/>
              <w:spacing w:before="240" w:line="276" w:lineRule="auto"/>
              <w:ind w:left="19"/>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Avance parcial en %</w:t>
            </w: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299"/>
          <w:jc w:val="center"/>
        </w:trPr>
        <w:tc>
          <w:tcPr>
            <w:tcW w:w="5003" w:type="dxa"/>
            <w:gridSpan w:val="4"/>
          </w:tcPr>
          <w:p w:rsidR="002D6665" w:rsidRPr="008F34DF" w:rsidRDefault="002D6665" w:rsidP="00B96EE1">
            <w:pPr>
              <w:widowControl w:val="0"/>
              <w:autoSpaceDE w:val="0"/>
              <w:autoSpaceDN w:val="0"/>
              <w:spacing w:before="240" w:line="276" w:lineRule="auto"/>
              <w:ind w:left="19"/>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Inversión acumulada</w:t>
            </w: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r w:rsidR="002D6665" w:rsidRPr="0013493D" w:rsidTr="006C0085">
        <w:trPr>
          <w:trHeight w:val="316"/>
          <w:jc w:val="center"/>
        </w:trPr>
        <w:tc>
          <w:tcPr>
            <w:tcW w:w="5003" w:type="dxa"/>
            <w:gridSpan w:val="4"/>
          </w:tcPr>
          <w:p w:rsidR="002D6665" w:rsidRPr="008F34DF" w:rsidRDefault="002D6665" w:rsidP="00B96EE1">
            <w:pPr>
              <w:widowControl w:val="0"/>
              <w:autoSpaceDE w:val="0"/>
              <w:autoSpaceDN w:val="0"/>
              <w:spacing w:before="240" w:line="276" w:lineRule="auto"/>
              <w:ind w:left="19"/>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Avance acumulado en %</w:t>
            </w: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5"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4"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386"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c>
          <w:tcPr>
            <w:tcW w:w="417" w:type="dxa"/>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tc>
      </w:tr>
    </w:tbl>
    <w:p w:rsidR="002D6665" w:rsidRPr="008F34DF" w:rsidRDefault="002D6665" w:rsidP="00B96EE1">
      <w:pPr>
        <w:spacing w:before="240" w:line="276" w:lineRule="auto"/>
        <w:jc w:val="both"/>
        <w:rPr>
          <w:rFonts w:ascii="Times New Roman" w:eastAsia="Arial" w:hAnsi="Times New Roman"/>
          <w:b/>
          <w:color w:val="000000"/>
          <w:w w:val="80"/>
          <w:sz w:val="20"/>
          <w:szCs w:val="20"/>
        </w:rPr>
      </w:pPr>
    </w:p>
    <w:p w:rsidR="00F934AB" w:rsidRPr="008F34DF" w:rsidRDefault="00F934AB" w:rsidP="00B96EE1">
      <w:pPr>
        <w:spacing w:before="240" w:line="276" w:lineRule="auto"/>
        <w:jc w:val="both"/>
        <w:rPr>
          <w:rFonts w:ascii="Times New Roman" w:eastAsia="Arial" w:hAnsi="Times New Roman"/>
          <w:b/>
          <w:color w:val="000000"/>
          <w:w w:val="80"/>
          <w:sz w:val="20"/>
          <w:szCs w:val="20"/>
        </w:rPr>
      </w:pPr>
    </w:p>
    <w:p w:rsidR="00F934AB" w:rsidRPr="008F34DF" w:rsidRDefault="00F934AB" w:rsidP="00B96EE1">
      <w:pPr>
        <w:spacing w:before="240" w:line="276" w:lineRule="auto"/>
        <w:jc w:val="both"/>
        <w:rPr>
          <w:rFonts w:ascii="Times New Roman" w:eastAsia="Arial" w:hAnsi="Times New Roman"/>
          <w:b/>
          <w:color w:val="000000"/>
          <w:w w:val="80"/>
          <w:sz w:val="20"/>
          <w:szCs w:val="20"/>
        </w:rPr>
      </w:pPr>
    </w:p>
    <w:p w:rsidR="00F934AB" w:rsidRPr="008F34DF" w:rsidRDefault="00F934AB" w:rsidP="00B96EE1">
      <w:pPr>
        <w:spacing w:before="240" w:line="276" w:lineRule="auto"/>
        <w:jc w:val="both"/>
        <w:rPr>
          <w:rFonts w:ascii="Times New Roman" w:eastAsia="Arial" w:hAnsi="Times New Roman"/>
          <w:b/>
          <w:color w:val="000000"/>
          <w:w w:val="80"/>
          <w:sz w:val="20"/>
          <w:szCs w:val="20"/>
        </w:rPr>
      </w:pPr>
    </w:p>
    <w:p w:rsidR="00F934AB" w:rsidRPr="008F34DF" w:rsidRDefault="00F934AB" w:rsidP="00B96EE1">
      <w:pPr>
        <w:spacing w:before="240" w:line="276" w:lineRule="auto"/>
        <w:jc w:val="both"/>
        <w:rPr>
          <w:rFonts w:ascii="Times New Roman" w:eastAsia="Arial" w:hAnsi="Times New Roman"/>
          <w:b/>
          <w:color w:val="000000"/>
          <w:w w:val="80"/>
          <w:sz w:val="20"/>
          <w:szCs w:val="20"/>
        </w:rPr>
      </w:pPr>
    </w:p>
    <w:p w:rsidR="00F934AB" w:rsidRPr="008F34DF" w:rsidRDefault="00F934AB" w:rsidP="00B96EE1">
      <w:pPr>
        <w:spacing w:before="240" w:line="276" w:lineRule="auto"/>
        <w:jc w:val="both"/>
        <w:rPr>
          <w:rFonts w:ascii="Times New Roman" w:eastAsia="Arial" w:hAnsi="Times New Roman"/>
          <w:b/>
          <w:color w:val="000000"/>
          <w:w w:val="80"/>
          <w:sz w:val="20"/>
          <w:szCs w:val="20"/>
        </w:rPr>
      </w:pPr>
    </w:p>
    <w:p w:rsidR="00F934AB" w:rsidRPr="008F34DF" w:rsidRDefault="00F934AB" w:rsidP="00B96EE1">
      <w:pPr>
        <w:spacing w:before="240" w:line="276" w:lineRule="auto"/>
        <w:jc w:val="both"/>
        <w:rPr>
          <w:rFonts w:ascii="Times New Roman" w:eastAsia="Arial" w:hAnsi="Times New Roman"/>
          <w:b/>
          <w:color w:val="000000"/>
          <w:w w:val="80"/>
          <w:sz w:val="20"/>
          <w:szCs w:val="20"/>
        </w:rPr>
      </w:pPr>
    </w:p>
    <w:p w:rsidR="00F934AB" w:rsidRPr="008F34DF" w:rsidRDefault="00F934AB" w:rsidP="00B96EE1">
      <w:pPr>
        <w:spacing w:before="240" w:line="276" w:lineRule="auto"/>
        <w:jc w:val="both"/>
        <w:rPr>
          <w:rFonts w:ascii="Times New Roman" w:eastAsia="Arial" w:hAnsi="Times New Roman"/>
          <w:b/>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1.9.</w:t>
      </w:r>
      <w:r w:rsidRPr="008F34DF">
        <w:rPr>
          <w:rFonts w:ascii="Times New Roman" w:eastAsia="Arial" w:hAnsi="Times New Roman"/>
          <w:b/>
          <w:color w:val="000000"/>
          <w:w w:val="80"/>
          <w:sz w:val="20"/>
          <w:szCs w:val="20"/>
        </w:rPr>
        <w:tab/>
        <w:t>EXPERIENCIA GENERAL DEL OFERENTE:</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[El siguiente cuadro deberá ser completado por el Oferente y por cada integrante de la Asociación o Consorcio o Compromiso de Asociación o Consorcio].</w:t>
      </w:r>
    </w:p>
    <w:p w:rsidR="002D6665" w:rsidRPr="008F34DF" w:rsidRDefault="002D6665" w:rsidP="00B96EE1">
      <w:pPr>
        <w:spacing w:before="240" w:line="276" w:lineRule="auto"/>
        <w:jc w:val="right"/>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Nombre del Licitante: ……………………Fecha: ……………………….</w:t>
      </w:r>
    </w:p>
    <w:p w:rsidR="002D6665" w:rsidRPr="008F34DF" w:rsidRDefault="002D6665" w:rsidP="00B96EE1">
      <w:pPr>
        <w:spacing w:before="240" w:line="276" w:lineRule="auto"/>
        <w:jc w:val="right"/>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Nombre de los integrantes de la Asociación o Consorcio: …………………………………………………</w:t>
      </w:r>
    </w:p>
    <w:p w:rsidR="002D6665" w:rsidRPr="008F34DF" w:rsidRDefault="002D6665" w:rsidP="00B96EE1">
      <w:pPr>
        <w:spacing w:before="240" w:line="276" w:lineRule="auto"/>
        <w:jc w:val="right"/>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Página …………….. de ………………...</w:t>
      </w:r>
      <w:r w:rsidRPr="008F34DF">
        <w:rPr>
          <w:rFonts w:ascii="Times New Roman" w:eastAsia="Arial" w:hAnsi="Times New Roman"/>
          <w:bCs/>
          <w:color w:val="000000"/>
          <w:w w:val="80"/>
          <w:sz w:val="20"/>
          <w:szCs w:val="20"/>
        </w:rPr>
        <w:tab/>
        <w:t>páginas</w:t>
      </w:r>
    </w:p>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20"/>
        <w:gridCol w:w="2400"/>
        <w:gridCol w:w="2402"/>
        <w:gridCol w:w="2316"/>
      </w:tblGrid>
      <w:tr w:rsidR="002D6665" w:rsidRPr="0013493D" w:rsidTr="006C0085">
        <w:trPr>
          <w:trHeight w:val="1261"/>
          <w:jc w:val="center"/>
        </w:trPr>
        <w:tc>
          <w:tcPr>
            <w:tcW w:w="2520" w:type="dxa"/>
            <w:shd w:val="clear" w:color="auto" w:fill="F3F3F3"/>
            <w:vAlign w:val="center"/>
          </w:tcPr>
          <w:p w:rsidR="002D6665" w:rsidRPr="008F34DF" w:rsidRDefault="002D6665" w:rsidP="00B96EE1">
            <w:pPr>
              <w:widowControl w:val="0"/>
              <w:autoSpaceDE w:val="0"/>
              <w:autoSpaceDN w:val="0"/>
              <w:spacing w:before="240" w:line="276" w:lineRule="auto"/>
              <w:ind w:left="107"/>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Contrato Similar No. [insertar el número] de [Insertar el número de contratos similares</w:t>
            </w:r>
          </w:p>
          <w:p w:rsidR="002D6665" w:rsidRPr="008F34DF" w:rsidRDefault="002D6665" w:rsidP="00B96EE1">
            <w:pPr>
              <w:widowControl w:val="0"/>
              <w:autoSpaceDE w:val="0"/>
              <w:autoSpaceDN w:val="0"/>
              <w:spacing w:before="240" w:line="276" w:lineRule="auto"/>
              <w:ind w:left="107"/>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requeridos]</w:t>
            </w:r>
          </w:p>
        </w:tc>
        <w:tc>
          <w:tcPr>
            <w:tcW w:w="7118" w:type="dxa"/>
            <w:gridSpan w:val="3"/>
            <w:shd w:val="clear" w:color="auto" w:fill="F3F3F3"/>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p w:rsidR="002D6665" w:rsidRPr="008F34DF" w:rsidRDefault="002D6665" w:rsidP="00B96EE1">
            <w:pPr>
              <w:widowControl w:val="0"/>
              <w:autoSpaceDE w:val="0"/>
              <w:autoSpaceDN w:val="0"/>
              <w:spacing w:before="240" w:line="276" w:lineRule="auto"/>
              <w:ind w:left="15"/>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Información</w:t>
            </w:r>
          </w:p>
        </w:tc>
      </w:tr>
      <w:tr w:rsidR="002D6665" w:rsidRPr="0013493D" w:rsidTr="006C0085">
        <w:trPr>
          <w:trHeight w:val="503"/>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Identificación del Contrato</w:t>
            </w:r>
          </w:p>
        </w:tc>
        <w:tc>
          <w:tcPr>
            <w:tcW w:w="7118" w:type="dxa"/>
            <w:gridSpan w:val="3"/>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[Insertar el nombre y número del contrato, si corresponde]</w:t>
            </w:r>
          </w:p>
        </w:tc>
      </w:tr>
      <w:tr w:rsidR="002D6665" w:rsidRPr="0013493D" w:rsidTr="006C0085">
        <w:trPr>
          <w:trHeight w:val="506"/>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Fecha de adjudicación</w:t>
            </w:r>
          </w:p>
        </w:tc>
        <w:tc>
          <w:tcPr>
            <w:tcW w:w="7118" w:type="dxa"/>
            <w:gridSpan w:val="3"/>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[Insertar día, mes, año, por ejemplo 14 de junio de 2015]</w:t>
            </w:r>
          </w:p>
        </w:tc>
      </w:tr>
      <w:tr w:rsidR="002D6665" w:rsidRPr="0013493D" w:rsidTr="006C0085">
        <w:trPr>
          <w:trHeight w:val="504"/>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Fecha de conclusión</w:t>
            </w:r>
          </w:p>
        </w:tc>
        <w:tc>
          <w:tcPr>
            <w:tcW w:w="7118" w:type="dxa"/>
            <w:gridSpan w:val="3"/>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[Insertar día, mes, año, por ejemplo 3 de octubre de 2017]</w:t>
            </w:r>
          </w:p>
        </w:tc>
      </w:tr>
      <w:tr w:rsidR="002D6665" w:rsidRPr="0013493D" w:rsidTr="006C0085">
        <w:trPr>
          <w:trHeight w:val="758"/>
          <w:jc w:val="center"/>
        </w:trPr>
        <w:tc>
          <w:tcPr>
            <w:tcW w:w="2520" w:type="dxa"/>
          </w:tcPr>
          <w:p w:rsidR="002D6665" w:rsidRPr="008F34DF" w:rsidRDefault="002D6665" w:rsidP="00B96EE1">
            <w:pPr>
              <w:widowControl w:val="0"/>
              <w:autoSpaceDE w:val="0"/>
              <w:autoSpaceDN w:val="0"/>
              <w:spacing w:before="240" w:line="276" w:lineRule="auto"/>
              <w:ind w:left="107" w:right="93"/>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Función que cumple en el contrato [marque una casilla]</w:t>
            </w:r>
          </w:p>
        </w:tc>
        <w:tc>
          <w:tcPr>
            <w:tcW w:w="2400" w:type="dxa"/>
          </w:tcPr>
          <w:p w:rsidR="002D6665" w:rsidRPr="008F34DF" w:rsidRDefault="002D6665" w:rsidP="00B96EE1">
            <w:pPr>
              <w:widowControl w:val="0"/>
              <w:autoSpaceDE w:val="0"/>
              <w:autoSpaceDN w:val="0"/>
              <w:spacing w:before="240" w:line="276" w:lineRule="auto"/>
              <w:ind w:left="12"/>
              <w:jc w:val="center"/>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Contratista principal</w:t>
            </w:r>
          </w:p>
          <w:p w:rsidR="002D6665" w:rsidRPr="008F34DF" w:rsidRDefault="002D6665" w:rsidP="00B96EE1">
            <w:pPr>
              <w:widowControl w:val="0"/>
              <w:autoSpaceDE w:val="0"/>
              <w:autoSpaceDN w:val="0"/>
              <w:spacing w:before="240" w:line="276" w:lineRule="auto"/>
              <w:ind w:left="12" w:right="1"/>
              <w:jc w:val="center"/>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w:t>
            </w:r>
          </w:p>
        </w:tc>
        <w:tc>
          <w:tcPr>
            <w:tcW w:w="2402"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2316"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r>
      <w:tr w:rsidR="002D6665" w:rsidRPr="0013493D" w:rsidTr="006C0085">
        <w:trPr>
          <w:trHeight w:val="1010"/>
          <w:jc w:val="center"/>
        </w:trPr>
        <w:tc>
          <w:tcPr>
            <w:tcW w:w="9638" w:type="dxa"/>
            <w:gridSpan w:val="4"/>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Monto total del contrato</w:t>
            </w:r>
          </w:p>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Monto original [indique el monto total del contrato en la moneda original]</w:t>
            </w:r>
          </w:p>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Monto equivalente en Dólares de EEUU [Indique el monto total del contrato equivalente en Dólares de EEUU]</w:t>
            </w:r>
          </w:p>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Tasa de cambio [Indique tasas de cambio utilizadas para calcular el monto equivalente en Dólares de EEUU]</w:t>
            </w:r>
          </w:p>
        </w:tc>
      </w:tr>
      <w:tr w:rsidR="002D6665" w:rsidRPr="0013493D" w:rsidTr="006C0085">
        <w:trPr>
          <w:trHeight w:val="253"/>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En caso de ser socio de </w:t>
            </w:r>
            <w:r w:rsidR="00064F21" w:rsidRPr="008F34DF">
              <w:rPr>
                <w:rFonts w:ascii="Times New Roman" w:eastAsia="Arial" w:hAnsi="Times New Roman"/>
                <w:bCs/>
                <w:color w:val="000000"/>
                <w:w w:val="80"/>
                <w:sz w:val="20"/>
                <w:szCs w:val="20"/>
              </w:rPr>
              <w:t>una Asociación</w:t>
            </w:r>
            <w:r w:rsidRPr="008F34DF">
              <w:rPr>
                <w:rFonts w:ascii="Times New Roman" w:eastAsia="Arial" w:hAnsi="Times New Roman"/>
                <w:bCs/>
                <w:color w:val="000000"/>
                <w:w w:val="80"/>
                <w:sz w:val="20"/>
                <w:szCs w:val="20"/>
              </w:rPr>
              <w:t xml:space="preserve"> o Consorcio, o subcontratista, indique la participaciónen</w:t>
            </w:r>
            <w:r w:rsidR="00064F21" w:rsidRPr="008F34DF">
              <w:rPr>
                <w:rFonts w:ascii="Times New Roman" w:eastAsia="Arial" w:hAnsi="Times New Roman"/>
                <w:bCs/>
                <w:color w:val="000000"/>
                <w:w w:val="80"/>
                <w:sz w:val="20"/>
                <w:szCs w:val="20"/>
              </w:rPr>
              <w:t xml:space="preserve"> el monto</w:t>
            </w:r>
            <w:r w:rsidRPr="008F34DF">
              <w:rPr>
                <w:rFonts w:ascii="Times New Roman" w:eastAsia="Arial" w:hAnsi="Times New Roman"/>
                <w:bCs/>
                <w:color w:val="000000"/>
                <w:w w:val="80"/>
                <w:sz w:val="20"/>
                <w:szCs w:val="20"/>
              </w:rPr>
              <w:t xml:space="preserve"> total del contrato</w:t>
            </w:r>
          </w:p>
        </w:tc>
        <w:tc>
          <w:tcPr>
            <w:tcW w:w="2400" w:type="dxa"/>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el porcentaje del monto]</w:t>
            </w:r>
          </w:p>
        </w:tc>
        <w:tc>
          <w:tcPr>
            <w:tcW w:w="2402" w:type="dxa"/>
          </w:tcPr>
          <w:p w:rsidR="002D6665" w:rsidRPr="008F34DF" w:rsidRDefault="002D6665" w:rsidP="00B96EE1">
            <w:pPr>
              <w:widowControl w:val="0"/>
              <w:autoSpaceDE w:val="0"/>
              <w:autoSpaceDN w:val="0"/>
              <w:spacing w:before="240" w:line="276" w:lineRule="auto"/>
              <w:ind w:left="111"/>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el monto total delcontrato</w:t>
            </w:r>
            <w:r w:rsidRPr="008F34DF">
              <w:rPr>
                <w:rFonts w:ascii="Times New Roman" w:eastAsia="Arial" w:hAnsi="Times New Roman"/>
                <w:bCs/>
                <w:color w:val="000000"/>
                <w:w w:val="80"/>
                <w:sz w:val="20"/>
                <w:szCs w:val="20"/>
              </w:rPr>
              <w:tab/>
              <w:t>enmoneda original]</w:t>
            </w:r>
          </w:p>
        </w:tc>
        <w:tc>
          <w:tcPr>
            <w:tcW w:w="2316" w:type="dxa"/>
          </w:tcPr>
          <w:p w:rsidR="002D6665" w:rsidRPr="008F34DF" w:rsidRDefault="002D6665" w:rsidP="00B96EE1">
            <w:pPr>
              <w:widowControl w:val="0"/>
              <w:autoSpaceDE w:val="0"/>
              <w:autoSpaceDN w:val="0"/>
              <w:spacing w:before="240" w:line="276" w:lineRule="auto"/>
              <w:ind w:left="109"/>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el monto total delcontrato equivalente en dólares de EEUU]</w:t>
            </w:r>
          </w:p>
          <w:p w:rsidR="002D6665" w:rsidRPr="008F34DF" w:rsidRDefault="002D6665" w:rsidP="00B96EE1">
            <w:pPr>
              <w:widowControl w:val="0"/>
              <w:autoSpaceDE w:val="0"/>
              <w:autoSpaceDN w:val="0"/>
              <w:spacing w:before="240" w:line="276" w:lineRule="auto"/>
              <w:ind w:left="109"/>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Tasa de cambio [indique tasas de cambio utilizadas para calcular el monto equivalente en</w:t>
            </w:r>
          </w:p>
          <w:p w:rsidR="002D6665" w:rsidRPr="008F34DF" w:rsidRDefault="002D6665" w:rsidP="00B96EE1">
            <w:pPr>
              <w:widowControl w:val="0"/>
              <w:autoSpaceDE w:val="0"/>
              <w:autoSpaceDN w:val="0"/>
              <w:spacing w:before="240" w:line="276" w:lineRule="auto"/>
              <w:ind w:left="109"/>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dólares de EEUU]</w:t>
            </w:r>
          </w:p>
        </w:tc>
      </w:tr>
      <w:tr w:rsidR="002D6665" w:rsidRPr="0013493D" w:rsidTr="006C0085">
        <w:trPr>
          <w:trHeight w:val="253"/>
          <w:jc w:val="center"/>
        </w:trPr>
        <w:tc>
          <w:tcPr>
            <w:tcW w:w="2520" w:type="dxa"/>
          </w:tcPr>
          <w:p w:rsidR="002D6665" w:rsidRPr="008F34DF" w:rsidRDefault="002D6665" w:rsidP="00B96EE1">
            <w:pPr>
              <w:pStyle w:val="TableParagraph"/>
              <w:spacing w:before="240" w:after="160" w:line="276" w:lineRule="auto"/>
              <w:ind w:left="107"/>
              <w:rPr>
                <w:rFonts w:ascii="Times New Roman" w:eastAsia="Arial" w:hAnsi="Times New Roman" w:cs="Times New Roman"/>
                <w:bCs/>
                <w:color w:val="000000"/>
                <w:w w:val="80"/>
                <w:sz w:val="20"/>
                <w:szCs w:val="20"/>
                <w:lang w:val="es-EC"/>
              </w:rPr>
            </w:pPr>
            <w:r w:rsidRPr="008F34DF">
              <w:rPr>
                <w:rFonts w:ascii="Times New Roman" w:eastAsia="Arial" w:hAnsi="Times New Roman" w:cs="Times New Roman"/>
                <w:bCs/>
                <w:color w:val="000000"/>
                <w:w w:val="80"/>
                <w:sz w:val="20"/>
                <w:szCs w:val="20"/>
                <w:lang w:val="es-EC"/>
              </w:rPr>
              <w:lastRenderedPageBreak/>
              <w:t>Nombre del Contratante: Dirección:</w:t>
            </w:r>
          </w:p>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Número de teléfono / fax: Direcciónelectrónica</w:t>
            </w:r>
          </w:p>
        </w:tc>
        <w:tc>
          <w:tcPr>
            <w:tcW w:w="7118" w:type="dxa"/>
            <w:gridSpan w:val="3"/>
          </w:tcPr>
          <w:p w:rsidR="002D6665" w:rsidRPr="008F34DF" w:rsidRDefault="002D6665" w:rsidP="00B96EE1">
            <w:pPr>
              <w:pStyle w:val="TableParagraph"/>
              <w:spacing w:before="240" w:after="160" w:line="276" w:lineRule="auto"/>
              <w:ind w:left="108"/>
              <w:rPr>
                <w:rFonts w:ascii="Times New Roman" w:eastAsia="Arial" w:hAnsi="Times New Roman" w:cs="Times New Roman"/>
                <w:bCs/>
                <w:color w:val="000000"/>
                <w:w w:val="80"/>
                <w:sz w:val="20"/>
                <w:szCs w:val="20"/>
                <w:lang w:val="es-EC"/>
              </w:rPr>
            </w:pPr>
            <w:r w:rsidRPr="008F34DF">
              <w:rPr>
                <w:rFonts w:ascii="Times New Roman" w:eastAsia="Arial" w:hAnsi="Times New Roman" w:cs="Times New Roman"/>
                <w:bCs/>
                <w:color w:val="000000"/>
                <w:w w:val="80"/>
                <w:sz w:val="20"/>
                <w:szCs w:val="20"/>
                <w:lang w:val="es-EC"/>
              </w:rPr>
              <w:t>[indique el nombre completo]</w:t>
            </w:r>
          </w:p>
          <w:p w:rsidR="002D6665" w:rsidRPr="008F34DF" w:rsidRDefault="002D6665" w:rsidP="00B96EE1">
            <w:pPr>
              <w:pStyle w:val="TableParagraph"/>
              <w:spacing w:before="240" w:after="160" w:line="276" w:lineRule="auto"/>
              <w:ind w:left="108"/>
              <w:rPr>
                <w:rFonts w:ascii="Times New Roman" w:eastAsia="Arial" w:hAnsi="Times New Roman" w:cs="Times New Roman"/>
                <w:bCs/>
                <w:color w:val="000000"/>
                <w:w w:val="80"/>
                <w:sz w:val="20"/>
                <w:szCs w:val="20"/>
                <w:lang w:val="es-EC"/>
              </w:rPr>
            </w:pPr>
            <w:r w:rsidRPr="008F34DF">
              <w:rPr>
                <w:rFonts w:ascii="Times New Roman" w:eastAsia="Arial" w:hAnsi="Times New Roman" w:cs="Times New Roman"/>
                <w:bCs/>
                <w:color w:val="000000"/>
                <w:w w:val="80"/>
                <w:sz w:val="20"/>
                <w:szCs w:val="20"/>
                <w:lang w:val="es-EC"/>
              </w:rPr>
              <w:t>[indique la calle, número, ciudad o pueblo y país]</w:t>
            </w:r>
          </w:p>
          <w:p w:rsidR="002D6665" w:rsidRPr="008F34DF" w:rsidRDefault="002D6665" w:rsidP="00B96EE1">
            <w:pPr>
              <w:widowControl w:val="0"/>
              <w:autoSpaceDE w:val="0"/>
              <w:autoSpaceDN w:val="0"/>
              <w:spacing w:before="240" w:line="276" w:lineRule="auto"/>
              <w:ind w:left="109"/>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los números de teléfono y fax, incluyendo los códigos del país y de la ciudad] [indique la direcciónelectrónica, si hay]</w:t>
            </w:r>
          </w:p>
        </w:tc>
      </w:tr>
      <w:tr w:rsidR="002D6665" w:rsidRPr="0013493D" w:rsidTr="006C0085">
        <w:trPr>
          <w:trHeight w:val="253"/>
          <w:jc w:val="center"/>
        </w:trPr>
        <w:tc>
          <w:tcPr>
            <w:tcW w:w="2520" w:type="dxa"/>
          </w:tcPr>
          <w:p w:rsidR="002D6665" w:rsidRPr="008F34DF" w:rsidRDefault="002D6665" w:rsidP="00B96EE1">
            <w:pPr>
              <w:pStyle w:val="TableParagraph"/>
              <w:spacing w:before="240" w:after="160" w:line="276" w:lineRule="auto"/>
              <w:ind w:left="107" w:right="168"/>
              <w:rPr>
                <w:rFonts w:ascii="Times New Roman" w:eastAsia="Arial" w:hAnsi="Times New Roman" w:cs="Times New Roman"/>
                <w:bCs/>
                <w:color w:val="000000"/>
                <w:w w:val="80"/>
                <w:sz w:val="20"/>
                <w:szCs w:val="20"/>
                <w:lang w:val="es-EC"/>
              </w:rPr>
            </w:pPr>
            <w:r w:rsidRPr="008F34DF">
              <w:rPr>
                <w:rFonts w:ascii="Times New Roman" w:eastAsia="Arial" w:hAnsi="Times New Roman" w:cs="Times New Roman"/>
                <w:bCs/>
                <w:color w:val="000000"/>
                <w:w w:val="80"/>
                <w:sz w:val="20"/>
                <w:szCs w:val="20"/>
                <w:lang w:val="es-EC"/>
              </w:rPr>
              <w:t>Descripción de la similitud de conformidad con la</w:t>
            </w:r>
          </w:p>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Sección IV Volúmenes</w:t>
            </w:r>
          </w:p>
        </w:tc>
        <w:tc>
          <w:tcPr>
            <w:tcW w:w="7118" w:type="dxa"/>
            <w:gridSpan w:val="3"/>
          </w:tcPr>
          <w:p w:rsidR="002D6665" w:rsidRPr="008F34DF" w:rsidRDefault="002D6665" w:rsidP="00B96EE1">
            <w:pPr>
              <w:widowControl w:val="0"/>
              <w:autoSpaceDE w:val="0"/>
              <w:autoSpaceDN w:val="0"/>
              <w:spacing w:before="240" w:line="276" w:lineRule="auto"/>
              <w:ind w:left="109"/>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[inserte una descripción]</w:t>
            </w:r>
          </w:p>
        </w:tc>
      </w:tr>
      <w:tr w:rsidR="002D6665" w:rsidRPr="0013493D" w:rsidTr="006C0085">
        <w:trPr>
          <w:trHeight w:val="253"/>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1. Área o Volumen</w:t>
            </w:r>
          </w:p>
        </w:tc>
        <w:tc>
          <w:tcPr>
            <w:tcW w:w="7118" w:type="dxa"/>
            <w:gridSpan w:val="3"/>
          </w:tcPr>
          <w:p w:rsidR="002D6665" w:rsidRPr="008F34DF" w:rsidRDefault="002D6665" w:rsidP="00B96EE1">
            <w:pPr>
              <w:widowControl w:val="0"/>
              <w:autoSpaceDE w:val="0"/>
              <w:autoSpaceDN w:val="0"/>
              <w:spacing w:before="240" w:line="276" w:lineRule="auto"/>
              <w:ind w:left="109"/>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w:t>
            </w:r>
            <w:r w:rsidR="0064411F" w:rsidRPr="008F34DF">
              <w:rPr>
                <w:rFonts w:ascii="Times New Roman" w:eastAsia="Arial" w:hAnsi="Times New Roman"/>
                <w:bCs/>
                <w:color w:val="000000"/>
                <w:w w:val="80"/>
                <w:sz w:val="20"/>
                <w:szCs w:val="20"/>
              </w:rPr>
              <w:t>indique área</w:t>
            </w:r>
            <w:r w:rsidRPr="008F34DF">
              <w:rPr>
                <w:rFonts w:ascii="Times New Roman" w:eastAsia="Arial" w:hAnsi="Times New Roman"/>
                <w:bCs/>
                <w:color w:val="000000"/>
                <w:w w:val="80"/>
                <w:sz w:val="20"/>
                <w:szCs w:val="20"/>
              </w:rPr>
              <w:t xml:space="preserve"> o volumen del rubro o los rubros]</w:t>
            </w:r>
          </w:p>
        </w:tc>
      </w:tr>
      <w:tr w:rsidR="002D6665" w:rsidRPr="0013493D" w:rsidTr="006C0085">
        <w:trPr>
          <w:trHeight w:val="253"/>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2. Tamañofísico</w:t>
            </w:r>
          </w:p>
        </w:tc>
        <w:tc>
          <w:tcPr>
            <w:tcW w:w="7118" w:type="dxa"/>
            <w:gridSpan w:val="3"/>
          </w:tcPr>
          <w:p w:rsidR="002D6665" w:rsidRPr="008F34DF" w:rsidRDefault="002D6665" w:rsidP="00B96EE1">
            <w:pPr>
              <w:widowControl w:val="0"/>
              <w:autoSpaceDE w:val="0"/>
              <w:autoSpaceDN w:val="0"/>
              <w:spacing w:before="240" w:line="276" w:lineRule="auto"/>
              <w:ind w:left="109"/>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[indiqueeltamañofísico de las obras]</w:t>
            </w:r>
          </w:p>
        </w:tc>
      </w:tr>
      <w:tr w:rsidR="002D6665" w:rsidRPr="0013493D" w:rsidTr="006C0085">
        <w:trPr>
          <w:trHeight w:val="253"/>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3. Complejidad</w:t>
            </w:r>
          </w:p>
        </w:tc>
        <w:tc>
          <w:tcPr>
            <w:tcW w:w="7118" w:type="dxa"/>
            <w:gridSpan w:val="3"/>
          </w:tcPr>
          <w:p w:rsidR="002D6665" w:rsidRPr="008F34DF" w:rsidRDefault="002D6665" w:rsidP="00B96EE1">
            <w:pPr>
              <w:widowControl w:val="0"/>
              <w:autoSpaceDE w:val="0"/>
              <w:autoSpaceDN w:val="0"/>
              <w:spacing w:before="240" w:line="276" w:lineRule="auto"/>
              <w:ind w:left="109"/>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[inserte una descripción de la complejidad]</w:t>
            </w:r>
          </w:p>
        </w:tc>
      </w:tr>
      <w:tr w:rsidR="002D6665" w:rsidRPr="0013493D" w:rsidTr="006C0085">
        <w:trPr>
          <w:trHeight w:val="253"/>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4. Metodología / tecnología</w:t>
            </w:r>
          </w:p>
        </w:tc>
        <w:tc>
          <w:tcPr>
            <w:tcW w:w="7118" w:type="dxa"/>
            <w:gridSpan w:val="3"/>
          </w:tcPr>
          <w:p w:rsidR="002D6665" w:rsidRPr="008F34DF" w:rsidRDefault="002D6665" w:rsidP="00B96EE1">
            <w:pPr>
              <w:widowControl w:val="0"/>
              <w:autoSpaceDE w:val="0"/>
              <w:autoSpaceDN w:val="0"/>
              <w:spacing w:before="240" w:line="276" w:lineRule="auto"/>
              <w:ind w:left="109"/>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[indiqueaspectosespecíficos de la metodología / tecnologíapertinentes al contrato]</w:t>
            </w:r>
          </w:p>
        </w:tc>
      </w:tr>
      <w:tr w:rsidR="002D6665" w:rsidRPr="0013493D" w:rsidTr="006C0085">
        <w:trPr>
          <w:trHeight w:val="253"/>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5. Otrascaracterísticas</w:t>
            </w:r>
          </w:p>
        </w:tc>
        <w:tc>
          <w:tcPr>
            <w:tcW w:w="7118" w:type="dxa"/>
            <w:gridSpan w:val="3"/>
          </w:tcPr>
          <w:p w:rsidR="002D6665" w:rsidRPr="008F34DF" w:rsidRDefault="002D6665" w:rsidP="00B96EE1">
            <w:pPr>
              <w:widowControl w:val="0"/>
              <w:autoSpaceDE w:val="0"/>
              <w:autoSpaceDN w:val="0"/>
              <w:spacing w:before="240" w:line="276" w:lineRule="auto"/>
              <w:ind w:left="109"/>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[indiqueotrascaracterísticassegún se describenen la Sección IX. Condiciones y EspecificacionesParticulares del Contrato]</w:t>
            </w:r>
          </w:p>
        </w:tc>
      </w:tr>
    </w:tbl>
    <w:p w:rsidR="002D6665" w:rsidRPr="008F34DF" w:rsidRDefault="002D6665" w:rsidP="00B96EE1">
      <w:pPr>
        <w:spacing w:before="240" w:line="276" w:lineRule="auto"/>
        <w:rPr>
          <w:rFonts w:ascii="Times New Roman" w:eastAsia="Arial" w:hAnsi="Times New Roman"/>
          <w:bCs/>
          <w:color w:val="000000"/>
          <w:w w:val="80"/>
          <w:sz w:val="20"/>
          <w:szCs w:val="20"/>
        </w:rPr>
      </w:pPr>
    </w:p>
    <w:p w:rsidR="002D6665" w:rsidRPr="008F34DF" w:rsidRDefault="002D6665" w:rsidP="00B96EE1">
      <w:pPr>
        <w:spacing w:before="240" w:line="276" w:lineRule="auto"/>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NOTA: Se adjuntará la planilla de avance que justifica el porcentaje requerido o la certificación correspondientes según el caso. </w:t>
      </w:r>
    </w:p>
    <w:p w:rsidR="00BE1444" w:rsidRPr="008F34DF" w:rsidRDefault="00BE1444" w:rsidP="00B96EE1">
      <w:pPr>
        <w:spacing w:before="240" w:line="276" w:lineRule="auto"/>
        <w:rPr>
          <w:rFonts w:ascii="Times New Roman" w:eastAsia="Arial" w:hAnsi="Times New Roman"/>
          <w:bCs/>
          <w:color w:val="000000"/>
          <w:w w:val="80"/>
          <w:sz w:val="20"/>
          <w:szCs w:val="20"/>
        </w:rPr>
      </w:pPr>
    </w:p>
    <w:p w:rsidR="00BE1444" w:rsidRPr="008F34DF" w:rsidRDefault="00BE1444" w:rsidP="00B96EE1">
      <w:pPr>
        <w:spacing w:before="240" w:line="276" w:lineRule="auto"/>
        <w:rPr>
          <w:rFonts w:ascii="Times New Roman" w:eastAsia="Arial" w:hAnsi="Times New Roman"/>
          <w:bCs/>
          <w:color w:val="000000"/>
          <w:w w:val="80"/>
          <w:sz w:val="20"/>
          <w:szCs w:val="20"/>
        </w:rPr>
      </w:pPr>
    </w:p>
    <w:p w:rsidR="00BE1444" w:rsidRPr="008F34DF" w:rsidRDefault="00BE1444" w:rsidP="00B96EE1">
      <w:pPr>
        <w:spacing w:before="240" w:line="276" w:lineRule="auto"/>
        <w:rPr>
          <w:rFonts w:ascii="Times New Roman" w:eastAsia="Arial" w:hAnsi="Times New Roman"/>
          <w:bCs/>
          <w:color w:val="000000"/>
          <w:w w:val="80"/>
          <w:sz w:val="20"/>
          <w:szCs w:val="20"/>
        </w:rPr>
      </w:pPr>
    </w:p>
    <w:p w:rsidR="00BE1444" w:rsidRPr="008F34DF" w:rsidRDefault="00BE1444" w:rsidP="00B96EE1">
      <w:pPr>
        <w:spacing w:before="240" w:line="276" w:lineRule="auto"/>
        <w:rPr>
          <w:rFonts w:ascii="Times New Roman" w:eastAsia="Arial" w:hAnsi="Times New Roman"/>
          <w:bCs/>
          <w:color w:val="000000"/>
          <w:w w:val="80"/>
          <w:sz w:val="20"/>
          <w:szCs w:val="20"/>
        </w:rPr>
      </w:pPr>
    </w:p>
    <w:p w:rsidR="00BE1444" w:rsidRPr="008F34DF" w:rsidRDefault="00BE1444" w:rsidP="00B96EE1">
      <w:pPr>
        <w:spacing w:before="240" w:line="276" w:lineRule="auto"/>
        <w:rPr>
          <w:rFonts w:ascii="Times New Roman" w:eastAsia="Arial" w:hAnsi="Times New Roman"/>
          <w:bCs/>
          <w:color w:val="000000"/>
          <w:w w:val="80"/>
          <w:sz w:val="20"/>
          <w:szCs w:val="20"/>
        </w:rPr>
      </w:pPr>
    </w:p>
    <w:p w:rsidR="00BE1444" w:rsidRPr="008F34DF" w:rsidRDefault="00BE1444" w:rsidP="00B96EE1">
      <w:pPr>
        <w:spacing w:before="240" w:line="276" w:lineRule="auto"/>
        <w:rPr>
          <w:rFonts w:ascii="Times New Roman" w:eastAsia="Arial" w:hAnsi="Times New Roman"/>
          <w:bCs/>
          <w:color w:val="000000"/>
          <w:w w:val="80"/>
          <w:sz w:val="20"/>
          <w:szCs w:val="20"/>
        </w:rPr>
      </w:pPr>
    </w:p>
    <w:p w:rsidR="00BE1444" w:rsidRPr="008F34DF" w:rsidRDefault="00BE1444" w:rsidP="00B96EE1">
      <w:pPr>
        <w:spacing w:before="240" w:line="276" w:lineRule="auto"/>
        <w:rPr>
          <w:rFonts w:ascii="Times New Roman" w:eastAsia="Arial" w:hAnsi="Times New Roman"/>
          <w:bCs/>
          <w:color w:val="000000"/>
          <w:w w:val="80"/>
          <w:sz w:val="20"/>
          <w:szCs w:val="20"/>
        </w:rPr>
      </w:pPr>
    </w:p>
    <w:p w:rsidR="00BE1444" w:rsidRPr="008F34DF" w:rsidRDefault="00BE1444" w:rsidP="00B96EE1">
      <w:pPr>
        <w:spacing w:before="240" w:line="276" w:lineRule="auto"/>
        <w:rPr>
          <w:rFonts w:ascii="Times New Roman" w:eastAsia="Arial" w:hAnsi="Times New Roman"/>
          <w:bCs/>
          <w:color w:val="000000"/>
          <w:w w:val="80"/>
          <w:sz w:val="20"/>
          <w:szCs w:val="20"/>
        </w:rPr>
      </w:pPr>
    </w:p>
    <w:p w:rsidR="00BE1444" w:rsidRPr="008F34DF" w:rsidRDefault="00BE1444" w:rsidP="00B96EE1">
      <w:pPr>
        <w:spacing w:before="240" w:line="276" w:lineRule="auto"/>
        <w:rPr>
          <w:rFonts w:ascii="Times New Roman" w:eastAsia="Arial" w:hAnsi="Times New Roman"/>
          <w:bCs/>
          <w:color w:val="000000"/>
          <w:w w:val="80"/>
          <w:sz w:val="20"/>
          <w:szCs w:val="20"/>
        </w:rPr>
      </w:pPr>
    </w:p>
    <w:p w:rsidR="00BE1444" w:rsidRPr="008F34DF" w:rsidRDefault="00BE1444" w:rsidP="00B96EE1">
      <w:pPr>
        <w:spacing w:before="240" w:line="276" w:lineRule="auto"/>
        <w:rPr>
          <w:rFonts w:ascii="Times New Roman" w:eastAsia="Arial" w:hAnsi="Times New Roman"/>
          <w:bCs/>
          <w:color w:val="000000"/>
          <w:w w:val="80"/>
          <w:sz w:val="20"/>
          <w:szCs w:val="20"/>
        </w:rPr>
      </w:pPr>
    </w:p>
    <w:p w:rsidR="00BE1444" w:rsidRPr="008F34DF" w:rsidRDefault="00BE1444" w:rsidP="00B96EE1">
      <w:pPr>
        <w:spacing w:before="240" w:line="276" w:lineRule="auto"/>
        <w:rPr>
          <w:rFonts w:ascii="Times New Roman" w:eastAsia="Arial" w:hAnsi="Times New Roman"/>
          <w:bCs/>
          <w:color w:val="000000"/>
          <w:w w:val="80"/>
          <w:sz w:val="20"/>
          <w:szCs w:val="20"/>
        </w:rPr>
      </w:pPr>
    </w:p>
    <w:p w:rsidR="002D6665" w:rsidRPr="008F34DF" w:rsidRDefault="002D6665" w:rsidP="00B96EE1">
      <w:pPr>
        <w:spacing w:before="240" w:line="276" w:lineRule="auto"/>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lastRenderedPageBreak/>
        <w:t>1.10 EXPERIENCIA ESPECÍFICA DEL OFERENTE:</w:t>
      </w:r>
    </w:p>
    <w:p w:rsidR="002D6665" w:rsidRPr="008F34DF" w:rsidRDefault="002D6665" w:rsidP="00B96EE1">
      <w:pPr>
        <w:spacing w:before="240" w:line="276" w:lineRule="auto"/>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[El siguiente cuadro deberá ser completado para cada contrato ejecutado por el Oferente, por cada integrante de la Asociación o Consorcio o Compromiso de Asociación o Consorcio].</w:t>
      </w:r>
    </w:p>
    <w:p w:rsidR="002D6665" w:rsidRPr="008F34DF" w:rsidRDefault="002D6665" w:rsidP="00B96EE1">
      <w:pPr>
        <w:spacing w:before="240" w:line="276" w:lineRule="auto"/>
        <w:jc w:val="right"/>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Nombre del Licitante: ……………………Fecha: ……………………….</w:t>
      </w:r>
    </w:p>
    <w:p w:rsidR="002D6665" w:rsidRPr="008F34DF" w:rsidRDefault="002D6665" w:rsidP="00B96EE1">
      <w:pPr>
        <w:spacing w:before="240" w:line="276" w:lineRule="auto"/>
        <w:jc w:val="right"/>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Nombre de los integrantes de la Asociación o Consorcio: …………………………………………………</w:t>
      </w:r>
    </w:p>
    <w:p w:rsidR="002D6665" w:rsidRPr="008F34DF" w:rsidRDefault="002D6665" w:rsidP="00B96EE1">
      <w:pPr>
        <w:spacing w:before="240" w:line="276" w:lineRule="auto"/>
        <w:jc w:val="right"/>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Página …………….. de ………………...</w:t>
      </w:r>
      <w:r w:rsidRPr="008F34DF">
        <w:rPr>
          <w:rFonts w:ascii="Times New Roman" w:eastAsia="Arial" w:hAnsi="Times New Roman"/>
          <w:bCs/>
          <w:color w:val="000000"/>
          <w:w w:val="80"/>
          <w:sz w:val="20"/>
          <w:szCs w:val="20"/>
        </w:rPr>
        <w:tab/>
        <w:t>páginas</w:t>
      </w:r>
    </w:p>
    <w:p w:rsidR="002D6665" w:rsidRPr="008F34DF" w:rsidRDefault="002D6665" w:rsidP="00B96EE1">
      <w:pPr>
        <w:spacing w:before="240" w:line="276" w:lineRule="auto"/>
        <w:jc w:val="right"/>
        <w:rPr>
          <w:rFonts w:ascii="Times New Roman" w:eastAsia="Arial" w:hAnsi="Times New Roman"/>
          <w:bCs/>
          <w:color w:val="000000"/>
          <w:w w:val="80"/>
          <w:sz w:val="20"/>
          <w:szCs w:val="20"/>
        </w:rPr>
      </w:pPr>
    </w:p>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20"/>
        <w:gridCol w:w="2400"/>
        <w:gridCol w:w="2402"/>
        <w:gridCol w:w="2316"/>
      </w:tblGrid>
      <w:tr w:rsidR="002D6665" w:rsidRPr="0013493D" w:rsidTr="006C0085">
        <w:trPr>
          <w:trHeight w:val="1262"/>
          <w:jc w:val="center"/>
        </w:trPr>
        <w:tc>
          <w:tcPr>
            <w:tcW w:w="2520" w:type="dxa"/>
            <w:shd w:val="clear" w:color="auto" w:fill="F3F3F3"/>
            <w:vAlign w:val="center"/>
          </w:tcPr>
          <w:p w:rsidR="002D6665" w:rsidRPr="008F34DF" w:rsidRDefault="002D6665" w:rsidP="00B96EE1">
            <w:pPr>
              <w:widowControl w:val="0"/>
              <w:autoSpaceDE w:val="0"/>
              <w:autoSpaceDN w:val="0"/>
              <w:spacing w:before="240" w:line="276" w:lineRule="auto"/>
              <w:ind w:left="107"/>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Contrato Similar No. [insertar el número] de [Insertar el número decontratos similares requeridos]</w:t>
            </w:r>
          </w:p>
        </w:tc>
        <w:tc>
          <w:tcPr>
            <w:tcW w:w="7118" w:type="dxa"/>
            <w:gridSpan w:val="3"/>
            <w:shd w:val="clear" w:color="auto" w:fill="F3F3F3"/>
          </w:tcPr>
          <w:p w:rsidR="002D6665" w:rsidRPr="008F34DF" w:rsidRDefault="002D6665" w:rsidP="00B96EE1">
            <w:pPr>
              <w:widowControl w:val="0"/>
              <w:autoSpaceDE w:val="0"/>
              <w:autoSpaceDN w:val="0"/>
              <w:spacing w:before="240" w:line="276" w:lineRule="auto"/>
              <w:rPr>
                <w:rFonts w:ascii="Times New Roman" w:eastAsia="Arial" w:hAnsi="Times New Roman"/>
                <w:b/>
                <w:color w:val="000000"/>
                <w:w w:val="80"/>
                <w:sz w:val="20"/>
                <w:szCs w:val="20"/>
              </w:rPr>
            </w:pPr>
          </w:p>
          <w:p w:rsidR="002D6665" w:rsidRPr="008F34DF" w:rsidRDefault="002D6665" w:rsidP="00B96EE1">
            <w:pPr>
              <w:widowControl w:val="0"/>
              <w:autoSpaceDE w:val="0"/>
              <w:autoSpaceDN w:val="0"/>
              <w:spacing w:before="240" w:line="276" w:lineRule="auto"/>
              <w:ind w:left="15"/>
              <w:jc w:val="center"/>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Información</w:t>
            </w:r>
          </w:p>
        </w:tc>
      </w:tr>
      <w:tr w:rsidR="002D6665" w:rsidRPr="0013493D" w:rsidTr="006C0085">
        <w:trPr>
          <w:trHeight w:val="252"/>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Identificación del Contrato</w:t>
            </w:r>
          </w:p>
        </w:tc>
        <w:tc>
          <w:tcPr>
            <w:tcW w:w="7118" w:type="dxa"/>
            <w:gridSpan w:val="3"/>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[Insertarelnombre y número del contrato, sicorresponde]</w:t>
            </w:r>
          </w:p>
        </w:tc>
      </w:tr>
      <w:tr w:rsidR="002D6665" w:rsidRPr="0013493D" w:rsidTr="006C0085">
        <w:trPr>
          <w:trHeight w:val="252"/>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Fecha de adjudicación</w:t>
            </w:r>
          </w:p>
        </w:tc>
        <w:tc>
          <w:tcPr>
            <w:tcW w:w="7118" w:type="dxa"/>
            <w:gridSpan w:val="3"/>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[Insertar día, mes, año, por ejemplo 14 de junio de 2015]</w:t>
            </w:r>
          </w:p>
        </w:tc>
      </w:tr>
      <w:tr w:rsidR="002D6665" w:rsidRPr="0013493D" w:rsidTr="006C0085">
        <w:trPr>
          <w:trHeight w:val="252"/>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Fecha de conclusión</w:t>
            </w:r>
          </w:p>
        </w:tc>
        <w:tc>
          <w:tcPr>
            <w:tcW w:w="7118" w:type="dxa"/>
            <w:gridSpan w:val="3"/>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[Insertar día, mes, año, por ejemplo 3 de octubre de 2017]</w:t>
            </w:r>
          </w:p>
        </w:tc>
      </w:tr>
      <w:tr w:rsidR="002D6665" w:rsidRPr="0013493D" w:rsidTr="006C0085">
        <w:trPr>
          <w:trHeight w:val="755"/>
          <w:jc w:val="center"/>
        </w:trPr>
        <w:tc>
          <w:tcPr>
            <w:tcW w:w="2520" w:type="dxa"/>
          </w:tcPr>
          <w:p w:rsidR="002D6665" w:rsidRPr="008F34DF" w:rsidRDefault="002D6665" w:rsidP="00B96EE1">
            <w:pPr>
              <w:widowControl w:val="0"/>
              <w:tabs>
                <w:tab w:val="left" w:pos="1106"/>
                <w:tab w:val="left" w:pos="2111"/>
              </w:tabs>
              <w:autoSpaceDE w:val="0"/>
              <w:autoSpaceDN w:val="0"/>
              <w:spacing w:before="240" w:line="276" w:lineRule="auto"/>
              <w:ind w:left="107" w:right="93"/>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Función que cumple en el contrato</w:t>
            </w:r>
            <w:r w:rsidRPr="008F34DF">
              <w:rPr>
                <w:rFonts w:ascii="Times New Roman" w:eastAsia="Arial" w:hAnsi="Times New Roman"/>
                <w:bCs/>
                <w:color w:val="000000"/>
                <w:w w:val="80"/>
                <w:sz w:val="20"/>
                <w:szCs w:val="20"/>
              </w:rPr>
              <w:tab/>
              <w:t>[marque</w:t>
            </w:r>
            <w:r w:rsidRPr="008F34DF">
              <w:rPr>
                <w:rFonts w:ascii="Times New Roman" w:eastAsia="Arial" w:hAnsi="Times New Roman"/>
                <w:bCs/>
                <w:color w:val="000000"/>
                <w:w w:val="80"/>
                <w:sz w:val="20"/>
                <w:szCs w:val="20"/>
              </w:rPr>
              <w:tab/>
              <w:t>una</w:t>
            </w:r>
          </w:p>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casilla]</w:t>
            </w:r>
          </w:p>
        </w:tc>
        <w:tc>
          <w:tcPr>
            <w:tcW w:w="2400" w:type="dxa"/>
          </w:tcPr>
          <w:p w:rsidR="002D6665" w:rsidRPr="008F34DF" w:rsidRDefault="002D6665" w:rsidP="00B96EE1">
            <w:pPr>
              <w:widowControl w:val="0"/>
              <w:autoSpaceDE w:val="0"/>
              <w:autoSpaceDN w:val="0"/>
              <w:spacing w:before="240" w:line="276" w:lineRule="auto"/>
              <w:ind w:left="12"/>
              <w:jc w:val="center"/>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Contratista principal</w:t>
            </w:r>
          </w:p>
          <w:p w:rsidR="002D6665" w:rsidRPr="008F34DF" w:rsidRDefault="002D6665" w:rsidP="00B96EE1">
            <w:pPr>
              <w:widowControl w:val="0"/>
              <w:autoSpaceDE w:val="0"/>
              <w:autoSpaceDN w:val="0"/>
              <w:spacing w:before="240" w:line="276" w:lineRule="auto"/>
              <w:ind w:left="12" w:right="1"/>
              <w:jc w:val="center"/>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w:t>
            </w:r>
          </w:p>
        </w:tc>
        <w:tc>
          <w:tcPr>
            <w:tcW w:w="2402"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2316"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r>
      <w:tr w:rsidR="002D6665" w:rsidRPr="0013493D" w:rsidTr="006C0085">
        <w:trPr>
          <w:trHeight w:val="1010"/>
          <w:jc w:val="center"/>
        </w:trPr>
        <w:tc>
          <w:tcPr>
            <w:tcW w:w="9638" w:type="dxa"/>
            <w:gridSpan w:val="4"/>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Monto total del contrato</w:t>
            </w:r>
          </w:p>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Monto original [indique el monto total del contrato en la moneda original]</w:t>
            </w:r>
          </w:p>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Monto equivalente en Dólares de EEUU [Indique el monto total del contrato equivalente en Dólares de EEUU]</w:t>
            </w:r>
          </w:p>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Tasa de cambio [Indique tasas de cambio utilizadas para calcular el monto equivalente en Dólares de EEUU]</w:t>
            </w:r>
          </w:p>
        </w:tc>
      </w:tr>
      <w:tr w:rsidR="002D6665" w:rsidRPr="0013493D" w:rsidTr="006C0085">
        <w:trPr>
          <w:trHeight w:val="2020"/>
          <w:jc w:val="center"/>
        </w:trPr>
        <w:tc>
          <w:tcPr>
            <w:tcW w:w="2520" w:type="dxa"/>
          </w:tcPr>
          <w:p w:rsidR="002D6665" w:rsidRPr="008F34DF" w:rsidRDefault="002D6665" w:rsidP="00B96EE1">
            <w:pPr>
              <w:widowControl w:val="0"/>
              <w:autoSpaceDE w:val="0"/>
              <w:autoSpaceDN w:val="0"/>
              <w:spacing w:before="240" w:line="276" w:lineRule="auto"/>
              <w:ind w:left="107" w:right="94"/>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En caso de ser socio de una Asociación o Consorcio, o subcontratista, indique la participación en el monto total del contrato</w:t>
            </w:r>
          </w:p>
        </w:tc>
        <w:tc>
          <w:tcPr>
            <w:tcW w:w="2400" w:type="dxa"/>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el porcentaje del monto]</w:t>
            </w:r>
          </w:p>
        </w:tc>
        <w:tc>
          <w:tcPr>
            <w:tcW w:w="2402" w:type="dxa"/>
          </w:tcPr>
          <w:p w:rsidR="002D6665" w:rsidRPr="008F34DF" w:rsidRDefault="002D6665" w:rsidP="00B96EE1">
            <w:pPr>
              <w:widowControl w:val="0"/>
              <w:autoSpaceDE w:val="0"/>
              <w:autoSpaceDN w:val="0"/>
              <w:spacing w:before="240" w:line="276" w:lineRule="auto"/>
              <w:ind w:left="111" w:right="93"/>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el monto total del contrato en moneda original]</w:t>
            </w:r>
          </w:p>
        </w:tc>
        <w:tc>
          <w:tcPr>
            <w:tcW w:w="2316" w:type="dxa"/>
          </w:tcPr>
          <w:p w:rsidR="002D6665" w:rsidRPr="008F34DF" w:rsidRDefault="002D6665" w:rsidP="00B96EE1">
            <w:pPr>
              <w:widowControl w:val="0"/>
              <w:autoSpaceDE w:val="0"/>
              <w:autoSpaceDN w:val="0"/>
              <w:spacing w:before="240" w:line="276" w:lineRule="auto"/>
              <w:ind w:left="109" w:right="93"/>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el monto total del contrato equivalente en dólares de EEUU]</w:t>
            </w:r>
          </w:p>
          <w:p w:rsidR="002D6665" w:rsidRPr="008F34DF" w:rsidRDefault="002D6665" w:rsidP="00B96EE1">
            <w:pPr>
              <w:widowControl w:val="0"/>
              <w:autoSpaceDE w:val="0"/>
              <w:autoSpaceDN w:val="0"/>
              <w:spacing w:before="240" w:line="276" w:lineRule="auto"/>
              <w:ind w:left="109" w:right="93"/>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Tasa de cambio [indique tasas de cambio utilizadas para calcular el monto equivalente en</w:t>
            </w:r>
          </w:p>
          <w:p w:rsidR="002D6665" w:rsidRPr="008F34DF" w:rsidRDefault="002D6665" w:rsidP="00B96EE1">
            <w:pPr>
              <w:widowControl w:val="0"/>
              <w:autoSpaceDE w:val="0"/>
              <w:autoSpaceDN w:val="0"/>
              <w:spacing w:before="240" w:line="276" w:lineRule="auto"/>
              <w:ind w:left="109"/>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dólares de EEUU]</w:t>
            </w:r>
          </w:p>
        </w:tc>
      </w:tr>
      <w:tr w:rsidR="002D6665" w:rsidRPr="0013493D" w:rsidTr="006C0085">
        <w:trPr>
          <w:trHeight w:val="1010"/>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lastRenderedPageBreak/>
              <w:t>Nombre del Contratante: Dirección:</w:t>
            </w:r>
          </w:p>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Número de teléfono / fax: Dirección electrónica</w:t>
            </w:r>
          </w:p>
        </w:tc>
        <w:tc>
          <w:tcPr>
            <w:tcW w:w="7118" w:type="dxa"/>
            <w:gridSpan w:val="3"/>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el nombre completo]</w:t>
            </w:r>
          </w:p>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la calle, número, ciudad o pueblo y país]</w:t>
            </w:r>
          </w:p>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los números de teléfono y fax, incluyendo los códigos del país y de la ciudad] [indique la dirección electrónica, si hay]</w:t>
            </w:r>
          </w:p>
        </w:tc>
      </w:tr>
      <w:tr w:rsidR="002D6665" w:rsidRPr="0013493D" w:rsidTr="006C0085">
        <w:trPr>
          <w:trHeight w:val="754"/>
          <w:jc w:val="center"/>
        </w:trPr>
        <w:tc>
          <w:tcPr>
            <w:tcW w:w="2520" w:type="dxa"/>
          </w:tcPr>
          <w:p w:rsidR="002D6665" w:rsidRPr="008F34DF" w:rsidRDefault="002D6665" w:rsidP="00B96EE1">
            <w:pPr>
              <w:widowControl w:val="0"/>
              <w:autoSpaceDE w:val="0"/>
              <w:autoSpaceDN w:val="0"/>
              <w:spacing w:before="240" w:line="276" w:lineRule="auto"/>
              <w:ind w:left="107"/>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Descripción de la similitud</w:t>
            </w:r>
          </w:p>
          <w:p w:rsidR="002D6665" w:rsidRPr="008F34DF" w:rsidRDefault="002D6665" w:rsidP="00B96EE1">
            <w:pPr>
              <w:widowControl w:val="0"/>
              <w:autoSpaceDE w:val="0"/>
              <w:autoSpaceDN w:val="0"/>
              <w:spacing w:before="240" w:line="276" w:lineRule="auto"/>
              <w:ind w:left="107" w:right="16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de conformidad con la Sección IV Volúmenes</w:t>
            </w:r>
          </w:p>
        </w:tc>
        <w:tc>
          <w:tcPr>
            <w:tcW w:w="7118" w:type="dxa"/>
            <w:gridSpan w:val="3"/>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[inserte una descripción]</w:t>
            </w:r>
          </w:p>
        </w:tc>
      </w:tr>
      <w:tr w:rsidR="002D6665" w:rsidRPr="0013493D" w:rsidTr="006C0085">
        <w:trPr>
          <w:trHeight w:val="251"/>
          <w:jc w:val="center"/>
        </w:trPr>
        <w:tc>
          <w:tcPr>
            <w:tcW w:w="2520" w:type="dxa"/>
          </w:tcPr>
          <w:p w:rsidR="002D6665" w:rsidRPr="008F34DF" w:rsidRDefault="002D6665" w:rsidP="00B96EE1">
            <w:pPr>
              <w:widowControl w:val="0"/>
              <w:autoSpaceDE w:val="0"/>
              <w:autoSpaceDN w:val="0"/>
              <w:spacing w:before="240" w:line="276" w:lineRule="auto"/>
              <w:ind w:left="180"/>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1. Área o Volumen</w:t>
            </w:r>
          </w:p>
        </w:tc>
        <w:tc>
          <w:tcPr>
            <w:tcW w:w="7118" w:type="dxa"/>
            <w:gridSpan w:val="3"/>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área o volumen del rubro o los rubros]</w:t>
            </w:r>
          </w:p>
        </w:tc>
      </w:tr>
      <w:tr w:rsidR="002D6665" w:rsidRPr="0013493D" w:rsidTr="006C0085">
        <w:trPr>
          <w:trHeight w:val="251"/>
          <w:jc w:val="center"/>
        </w:trPr>
        <w:tc>
          <w:tcPr>
            <w:tcW w:w="2520" w:type="dxa"/>
          </w:tcPr>
          <w:p w:rsidR="002D6665" w:rsidRPr="008F34DF" w:rsidRDefault="002D6665" w:rsidP="00B96EE1">
            <w:pPr>
              <w:widowControl w:val="0"/>
              <w:autoSpaceDE w:val="0"/>
              <w:autoSpaceDN w:val="0"/>
              <w:spacing w:before="240" w:line="276" w:lineRule="auto"/>
              <w:ind w:left="180"/>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2. Tamaño físico</w:t>
            </w:r>
          </w:p>
        </w:tc>
        <w:tc>
          <w:tcPr>
            <w:tcW w:w="7118" w:type="dxa"/>
            <w:gridSpan w:val="3"/>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el tamaño físico de las obras]</w:t>
            </w:r>
          </w:p>
        </w:tc>
      </w:tr>
      <w:tr w:rsidR="002D6665" w:rsidRPr="0013493D" w:rsidTr="006C0085">
        <w:trPr>
          <w:trHeight w:val="254"/>
          <w:jc w:val="center"/>
        </w:trPr>
        <w:tc>
          <w:tcPr>
            <w:tcW w:w="2520" w:type="dxa"/>
          </w:tcPr>
          <w:p w:rsidR="002D6665" w:rsidRPr="008F34DF" w:rsidRDefault="002D6665" w:rsidP="00B96EE1">
            <w:pPr>
              <w:widowControl w:val="0"/>
              <w:autoSpaceDE w:val="0"/>
              <w:autoSpaceDN w:val="0"/>
              <w:spacing w:before="240" w:line="276" w:lineRule="auto"/>
              <w:ind w:left="180"/>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3. Complejidad</w:t>
            </w:r>
          </w:p>
        </w:tc>
        <w:tc>
          <w:tcPr>
            <w:tcW w:w="7118" w:type="dxa"/>
            <w:gridSpan w:val="3"/>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[inserte una descripción de la complejidad]</w:t>
            </w:r>
          </w:p>
        </w:tc>
      </w:tr>
      <w:tr w:rsidR="002D6665" w:rsidRPr="0013493D" w:rsidTr="006C0085">
        <w:trPr>
          <w:trHeight w:val="251"/>
          <w:jc w:val="center"/>
        </w:trPr>
        <w:tc>
          <w:tcPr>
            <w:tcW w:w="2520" w:type="dxa"/>
          </w:tcPr>
          <w:p w:rsidR="002D6665" w:rsidRPr="008F34DF" w:rsidRDefault="002D6665" w:rsidP="00B96EE1">
            <w:pPr>
              <w:widowControl w:val="0"/>
              <w:autoSpaceDE w:val="0"/>
              <w:autoSpaceDN w:val="0"/>
              <w:spacing w:before="240" w:line="276" w:lineRule="auto"/>
              <w:ind w:left="180"/>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4. Metodología / tecnología</w:t>
            </w:r>
          </w:p>
        </w:tc>
        <w:tc>
          <w:tcPr>
            <w:tcW w:w="7118" w:type="dxa"/>
            <w:gridSpan w:val="3"/>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aspectos específicos de la metodología / tecnología pertinentes al contrato]</w:t>
            </w:r>
          </w:p>
        </w:tc>
      </w:tr>
      <w:tr w:rsidR="002D6665" w:rsidRPr="0013493D" w:rsidTr="006C0085">
        <w:trPr>
          <w:trHeight w:val="506"/>
          <w:jc w:val="center"/>
        </w:trPr>
        <w:tc>
          <w:tcPr>
            <w:tcW w:w="2520" w:type="dxa"/>
          </w:tcPr>
          <w:p w:rsidR="002D6665" w:rsidRPr="008F34DF" w:rsidRDefault="002D6665" w:rsidP="00B96EE1">
            <w:pPr>
              <w:widowControl w:val="0"/>
              <w:autoSpaceDE w:val="0"/>
              <w:autoSpaceDN w:val="0"/>
              <w:spacing w:before="240" w:line="276" w:lineRule="auto"/>
              <w:ind w:left="180"/>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5. Otras características</w:t>
            </w:r>
          </w:p>
        </w:tc>
        <w:tc>
          <w:tcPr>
            <w:tcW w:w="7118" w:type="dxa"/>
            <w:gridSpan w:val="3"/>
          </w:tcPr>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otras características según se describen en la Sección IX. Condiciones y</w:t>
            </w:r>
          </w:p>
          <w:p w:rsidR="002D6665" w:rsidRPr="008F34DF" w:rsidRDefault="002D6665" w:rsidP="00B96EE1">
            <w:pPr>
              <w:widowControl w:val="0"/>
              <w:autoSpaceDE w:val="0"/>
              <w:autoSpaceDN w:val="0"/>
              <w:spacing w:before="240" w:line="276" w:lineRule="auto"/>
              <w:ind w:left="10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Especificaciones Particulares del Contrato]</w:t>
            </w:r>
          </w:p>
        </w:tc>
      </w:tr>
    </w:tbl>
    <w:p w:rsidR="002D6665" w:rsidRPr="008F34DF" w:rsidRDefault="002D6665" w:rsidP="00B96EE1">
      <w:pPr>
        <w:spacing w:before="240" w:line="276" w:lineRule="auto"/>
        <w:jc w:val="right"/>
        <w:rPr>
          <w:rFonts w:ascii="Times New Roman" w:eastAsia="Arial" w:hAnsi="Times New Roman"/>
          <w:bCs/>
          <w:color w:val="000000"/>
          <w:w w:val="80"/>
          <w:sz w:val="20"/>
          <w:szCs w:val="20"/>
        </w:rPr>
      </w:pPr>
    </w:p>
    <w:p w:rsidR="002D6665" w:rsidRPr="008F34DF" w:rsidRDefault="002D6665" w:rsidP="00B96EE1">
      <w:pPr>
        <w:spacing w:before="240" w:line="276" w:lineRule="auto"/>
        <w:jc w:val="right"/>
        <w:rPr>
          <w:rFonts w:ascii="Times New Roman" w:eastAsia="Arial" w:hAnsi="Times New Roman"/>
          <w:bCs/>
          <w:color w:val="000000"/>
          <w:w w:val="80"/>
          <w:sz w:val="20"/>
          <w:szCs w:val="20"/>
        </w:rPr>
      </w:pPr>
    </w:p>
    <w:p w:rsidR="002D6665" w:rsidRPr="008F34DF" w:rsidRDefault="002D6665" w:rsidP="00B96EE1">
      <w:pPr>
        <w:spacing w:before="240" w:line="276" w:lineRule="auto"/>
        <w:jc w:val="right"/>
        <w:rPr>
          <w:rFonts w:ascii="Times New Roman" w:eastAsia="Arial" w:hAnsi="Times New Roman"/>
          <w:bCs/>
          <w:color w:val="000000"/>
          <w:w w:val="80"/>
          <w:sz w:val="20"/>
          <w:szCs w:val="20"/>
        </w:rPr>
      </w:pPr>
    </w:p>
    <w:p w:rsidR="002D6665" w:rsidRPr="008F34DF" w:rsidRDefault="002D6665" w:rsidP="00B96EE1">
      <w:pPr>
        <w:spacing w:before="240" w:line="276" w:lineRule="auto"/>
        <w:jc w:val="right"/>
        <w:rPr>
          <w:rFonts w:ascii="Times New Roman" w:eastAsia="Arial" w:hAnsi="Times New Roman"/>
          <w:bCs/>
          <w:color w:val="000000"/>
          <w:w w:val="80"/>
          <w:sz w:val="20"/>
          <w:szCs w:val="20"/>
        </w:rPr>
      </w:pPr>
    </w:p>
    <w:p w:rsidR="007A683D" w:rsidRPr="008F34DF" w:rsidRDefault="007A683D" w:rsidP="00B96EE1">
      <w:pPr>
        <w:spacing w:before="240" w:after="0" w:line="276" w:lineRule="auto"/>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br w:type="page"/>
      </w:r>
    </w:p>
    <w:p w:rsidR="00E50FA5" w:rsidRPr="008F34DF" w:rsidRDefault="00E50FA5" w:rsidP="00B96EE1">
      <w:pPr>
        <w:spacing w:before="240" w:line="276" w:lineRule="auto"/>
        <w:rPr>
          <w:rFonts w:ascii="Times New Roman" w:eastAsia="Arial" w:hAnsi="Times New Roman"/>
          <w:b/>
          <w:color w:val="000000"/>
          <w:w w:val="80"/>
          <w:sz w:val="20"/>
          <w:szCs w:val="20"/>
        </w:rPr>
      </w:pPr>
    </w:p>
    <w:p w:rsidR="002D6665" w:rsidRPr="008F34DF" w:rsidRDefault="002D6665" w:rsidP="00B96EE1">
      <w:pPr>
        <w:spacing w:before="240" w:line="276" w:lineRule="auto"/>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1.11 PERSONAL TÉCNICO PROPUESTO PARA EL PROYECTO</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[Los Oferentes deberán suministrar los nombres de los miembros del personal debidamente calificados para cumplir los requisitos que se señalan en los Criterios de Evaluación. La información sobre su experiencia anterior deberá ser suministrada de conformidad con el Formulario para cada candidato.]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73"/>
        <w:gridCol w:w="1456"/>
        <w:gridCol w:w="708"/>
        <w:gridCol w:w="851"/>
        <w:gridCol w:w="990"/>
        <w:gridCol w:w="1557"/>
        <w:gridCol w:w="1701"/>
        <w:gridCol w:w="1559"/>
      </w:tblGrid>
      <w:tr w:rsidR="002D6665" w:rsidRPr="0013493D" w:rsidTr="006C0085">
        <w:trPr>
          <w:trHeight w:val="506"/>
          <w:jc w:val="center"/>
        </w:trPr>
        <w:tc>
          <w:tcPr>
            <w:tcW w:w="773" w:type="dxa"/>
            <w:shd w:val="clear" w:color="auto" w:fill="F1F1F1"/>
          </w:tcPr>
          <w:p w:rsidR="002D6665" w:rsidRPr="008F34DF" w:rsidRDefault="002D6665" w:rsidP="00B96EE1">
            <w:pPr>
              <w:widowControl w:val="0"/>
              <w:autoSpaceDE w:val="0"/>
              <w:autoSpaceDN w:val="0"/>
              <w:spacing w:before="240" w:line="276" w:lineRule="auto"/>
              <w:ind w:left="92"/>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Nombre</w:t>
            </w:r>
          </w:p>
        </w:tc>
        <w:tc>
          <w:tcPr>
            <w:tcW w:w="1456" w:type="dxa"/>
            <w:shd w:val="clear" w:color="auto" w:fill="F1F1F1"/>
          </w:tcPr>
          <w:p w:rsidR="002D6665" w:rsidRPr="008F34DF" w:rsidRDefault="002D6665" w:rsidP="00B96EE1">
            <w:pPr>
              <w:widowControl w:val="0"/>
              <w:autoSpaceDE w:val="0"/>
              <w:autoSpaceDN w:val="0"/>
              <w:spacing w:before="240" w:line="276" w:lineRule="auto"/>
              <w:ind w:left="92"/>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Nacionalidad</w:t>
            </w:r>
          </w:p>
        </w:tc>
        <w:tc>
          <w:tcPr>
            <w:tcW w:w="708" w:type="dxa"/>
            <w:shd w:val="clear" w:color="auto" w:fill="F1F1F1"/>
          </w:tcPr>
          <w:p w:rsidR="002D6665" w:rsidRPr="008F34DF" w:rsidRDefault="002D6665" w:rsidP="00B96EE1">
            <w:pPr>
              <w:widowControl w:val="0"/>
              <w:autoSpaceDE w:val="0"/>
              <w:autoSpaceDN w:val="0"/>
              <w:spacing w:before="240" w:line="276" w:lineRule="auto"/>
              <w:ind w:left="92"/>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Título</w:t>
            </w:r>
          </w:p>
        </w:tc>
        <w:tc>
          <w:tcPr>
            <w:tcW w:w="851" w:type="dxa"/>
            <w:shd w:val="clear" w:color="auto" w:fill="F1F1F1"/>
          </w:tcPr>
          <w:p w:rsidR="002D6665" w:rsidRPr="008F34DF" w:rsidRDefault="002D6665" w:rsidP="00B96EE1">
            <w:pPr>
              <w:widowControl w:val="0"/>
              <w:autoSpaceDE w:val="0"/>
              <w:autoSpaceDN w:val="0"/>
              <w:spacing w:before="240" w:line="276" w:lineRule="auto"/>
              <w:ind w:left="162" w:right="163" w:hanging="10"/>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Fecha grado</w:t>
            </w:r>
          </w:p>
        </w:tc>
        <w:tc>
          <w:tcPr>
            <w:tcW w:w="990" w:type="dxa"/>
            <w:shd w:val="clear" w:color="auto" w:fill="F1F1F1"/>
          </w:tcPr>
          <w:p w:rsidR="002D6665" w:rsidRPr="008F34DF" w:rsidRDefault="002D6665" w:rsidP="00B96EE1">
            <w:pPr>
              <w:widowControl w:val="0"/>
              <w:autoSpaceDE w:val="0"/>
              <w:autoSpaceDN w:val="0"/>
              <w:spacing w:before="240" w:line="276" w:lineRule="auto"/>
              <w:ind w:left="180" w:right="159" w:hanging="34"/>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Cargo a ocupar</w:t>
            </w:r>
          </w:p>
        </w:tc>
        <w:tc>
          <w:tcPr>
            <w:tcW w:w="1557" w:type="dxa"/>
            <w:shd w:val="clear" w:color="auto" w:fill="F1F1F1"/>
          </w:tcPr>
          <w:p w:rsidR="002D6665" w:rsidRPr="008F34DF" w:rsidRDefault="002D6665" w:rsidP="00B96EE1">
            <w:pPr>
              <w:widowControl w:val="0"/>
              <w:autoSpaceDE w:val="0"/>
              <w:autoSpaceDN w:val="0"/>
              <w:spacing w:before="240" w:line="276" w:lineRule="auto"/>
              <w:ind w:left="200"/>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Participación</w:t>
            </w:r>
          </w:p>
        </w:tc>
        <w:tc>
          <w:tcPr>
            <w:tcW w:w="1701" w:type="dxa"/>
            <w:shd w:val="clear" w:color="auto" w:fill="F1F1F1"/>
          </w:tcPr>
          <w:p w:rsidR="002D6665" w:rsidRPr="008F34DF" w:rsidRDefault="002D6665" w:rsidP="00B96EE1">
            <w:pPr>
              <w:widowControl w:val="0"/>
              <w:autoSpaceDE w:val="0"/>
              <w:autoSpaceDN w:val="0"/>
              <w:spacing w:before="240" w:line="276" w:lineRule="auto"/>
              <w:ind w:left="177" w:right="184" w:firstLine="24"/>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Experiencia en obras similares</w:t>
            </w:r>
          </w:p>
        </w:tc>
        <w:tc>
          <w:tcPr>
            <w:tcW w:w="1559" w:type="dxa"/>
            <w:shd w:val="clear" w:color="auto" w:fill="F1F1F1"/>
          </w:tcPr>
          <w:p w:rsidR="002D6665" w:rsidRPr="008F34DF" w:rsidRDefault="002D6665" w:rsidP="00B96EE1">
            <w:pPr>
              <w:widowControl w:val="0"/>
              <w:autoSpaceDE w:val="0"/>
              <w:autoSpaceDN w:val="0"/>
              <w:spacing w:before="240" w:line="276" w:lineRule="auto"/>
              <w:ind w:left="123"/>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Observaciones</w:t>
            </w:r>
          </w:p>
        </w:tc>
      </w:tr>
      <w:tr w:rsidR="002D6665" w:rsidRPr="0013493D" w:rsidTr="006C0085">
        <w:trPr>
          <w:trHeight w:val="501"/>
          <w:jc w:val="center"/>
        </w:trPr>
        <w:tc>
          <w:tcPr>
            <w:tcW w:w="773"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456"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708"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851"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990"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557"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701"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559"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r>
      <w:tr w:rsidR="002D6665" w:rsidRPr="0013493D" w:rsidTr="006C0085">
        <w:trPr>
          <w:trHeight w:val="506"/>
          <w:jc w:val="center"/>
        </w:trPr>
        <w:tc>
          <w:tcPr>
            <w:tcW w:w="773"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456"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708"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851"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990"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557"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701"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559"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r>
      <w:tr w:rsidR="002D6665" w:rsidRPr="0013493D" w:rsidTr="006C0085">
        <w:trPr>
          <w:trHeight w:val="503"/>
          <w:jc w:val="center"/>
        </w:trPr>
        <w:tc>
          <w:tcPr>
            <w:tcW w:w="773"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456"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708"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851"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990"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557"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701"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559"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r>
      <w:tr w:rsidR="002D6665" w:rsidRPr="0013493D" w:rsidTr="006C0085">
        <w:trPr>
          <w:trHeight w:val="506"/>
          <w:jc w:val="center"/>
        </w:trPr>
        <w:tc>
          <w:tcPr>
            <w:tcW w:w="773"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456"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708"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851"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990"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557"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701"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c>
          <w:tcPr>
            <w:tcW w:w="1559" w:type="dxa"/>
          </w:tcPr>
          <w:p w:rsidR="002D6665" w:rsidRPr="008F34DF" w:rsidRDefault="002D6665" w:rsidP="00B96EE1">
            <w:pPr>
              <w:widowControl w:val="0"/>
              <w:autoSpaceDE w:val="0"/>
              <w:autoSpaceDN w:val="0"/>
              <w:spacing w:before="240" w:line="276" w:lineRule="auto"/>
              <w:rPr>
                <w:rFonts w:ascii="Times New Roman" w:eastAsia="Arial MT" w:hAnsi="Times New Roman"/>
                <w:sz w:val="20"/>
                <w:szCs w:val="20"/>
              </w:rPr>
            </w:pPr>
          </w:p>
        </w:tc>
      </w:tr>
    </w:tbl>
    <w:p w:rsidR="002D6665" w:rsidRPr="008F34DF" w:rsidRDefault="002D6665" w:rsidP="00B96EE1">
      <w:pPr>
        <w:spacing w:before="240" w:line="276" w:lineRule="auto"/>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a)</w:t>
      </w:r>
      <w:r w:rsidRPr="008F34DF">
        <w:rPr>
          <w:rFonts w:ascii="Times New Roman" w:eastAsia="Arial" w:hAnsi="Times New Roman"/>
          <w:bCs/>
          <w:color w:val="000000"/>
          <w:w w:val="80"/>
          <w:sz w:val="20"/>
          <w:szCs w:val="20"/>
        </w:rPr>
        <w:tab/>
        <w:t>Las empresas nacionales o extranjeras, para realizar trabajos de ingeniería en el Ecuador, deberán contar con los servicios de un ingeniero ecuatoriano en ejercicio legal de su profesión, en calidad de representante técnico afín a la naturaleza del trabajo que se realice.</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b)</w:t>
      </w:r>
      <w:r w:rsidRPr="008F34DF">
        <w:rPr>
          <w:rFonts w:ascii="Times New Roman" w:eastAsia="Arial" w:hAnsi="Times New Roman"/>
          <w:bCs/>
          <w:color w:val="000000"/>
          <w:w w:val="80"/>
          <w:sz w:val="20"/>
          <w:szCs w:val="20"/>
        </w:rPr>
        <w:tab/>
        <w:t>Las empresas nacionales o extranjeras, así como los consorcios de las empresas nacional y/o extranjeras que se formaren para la ejecución de trabajos de ingeniería deberán tener, obligatoriamente para la realización de dicho trabajo, un personal de ingenieros empleados en el proyecto no menor del 80% del total de ingenieros, hasta el año décimo de su establecimiento en el país; a partir del undécimo año deberán incrementar el porcentaje de profesionales nacionales en un 4% por año, hasta completar un 90%. En caso de que no hubiere en el país profesionales nacionales especializados en la labor que efectúan esas empresas o consorcios, éstos quedan obligados a emplearlos para su capacitación en el campo de especialidad.</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Cs/>
          <w:color w:val="000000"/>
          <w:w w:val="80"/>
          <w:sz w:val="20"/>
          <w:szCs w:val="20"/>
        </w:rPr>
      </w:pPr>
    </w:p>
    <w:p w:rsidR="002D6665" w:rsidRPr="008F34DF" w:rsidRDefault="002D6665" w:rsidP="00B96EE1">
      <w:pPr>
        <w:spacing w:before="240" w:line="276" w:lineRule="auto"/>
        <w:jc w:val="both"/>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lastRenderedPageBreak/>
        <w:t>1.12 EQUIPO ASIGNADO AL PROYECTO</w:t>
      </w:r>
    </w:p>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El oferente proporcionará la información adecuada para demostrar claramente que tiene la capacidad para cumplir los requisitos relativos al equipo clave enumerado en los criterios de Evaluación. Se preparará un formulario separado para cada uno de los equipos señalados].</w:t>
      </w:r>
    </w:p>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60"/>
        <w:gridCol w:w="1275"/>
        <w:gridCol w:w="1726"/>
        <w:gridCol w:w="2038"/>
        <w:gridCol w:w="1304"/>
        <w:gridCol w:w="1843"/>
      </w:tblGrid>
      <w:tr w:rsidR="002D6665" w:rsidRPr="0013493D" w:rsidTr="006C0085">
        <w:trPr>
          <w:trHeight w:val="757"/>
          <w:jc w:val="center"/>
        </w:trPr>
        <w:tc>
          <w:tcPr>
            <w:tcW w:w="1860" w:type="dxa"/>
            <w:shd w:val="clear" w:color="auto" w:fill="D9D9D9"/>
          </w:tcPr>
          <w:p w:rsidR="002D6665" w:rsidRPr="008F34DF" w:rsidRDefault="002D6665" w:rsidP="00B96EE1">
            <w:pPr>
              <w:widowControl w:val="0"/>
              <w:autoSpaceDE w:val="0"/>
              <w:autoSpaceDN w:val="0"/>
              <w:spacing w:before="240" w:line="276" w:lineRule="auto"/>
              <w:ind w:left="237" w:right="160" w:hanging="96"/>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Detalle del equipo (Tipo, potencia, capacidad, etc.)</w:t>
            </w:r>
          </w:p>
        </w:tc>
        <w:tc>
          <w:tcPr>
            <w:tcW w:w="1275" w:type="dxa"/>
            <w:shd w:val="clear" w:color="auto" w:fill="D9D9D9"/>
          </w:tcPr>
          <w:p w:rsidR="002D6665" w:rsidRPr="008F34DF" w:rsidRDefault="002D6665" w:rsidP="00B96EE1">
            <w:pPr>
              <w:widowControl w:val="0"/>
              <w:autoSpaceDE w:val="0"/>
              <w:autoSpaceDN w:val="0"/>
              <w:spacing w:before="240" w:line="276" w:lineRule="auto"/>
              <w:ind w:left="139" w:right="158" w:firstLine="8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Fecha de fabricación</w:t>
            </w:r>
          </w:p>
        </w:tc>
        <w:tc>
          <w:tcPr>
            <w:tcW w:w="1726" w:type="dxa"/>
            <w:shd w:val="clear" w:color="auto" w:fill="D9D9D9"/>
          </w:tcPr>
          <w:p w:rsidR="002D6665" w:rsidRPr="008F34DF" w:rsidRDefault="002D6665" w:rsidP="00B96EE1">
            <w:pPr>
              <w:widowControl w:val="0"/>
              <w:autoSpaceDE w:val="0"/>
              <w:autoSpaceDN w:val="0"/>
              <w:spacing w:before="240" w:line="276" w:lineRule="auto"/>
              <w:ind w:left="132"/>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Ubicación actual</w:t>
            </w:r>
          </w:p>
        </w:tc>
        <w:tc>
          <w:tcPr>
            <w:tcW w:w="2038" w:type="dxa"/>
            <w:shd w:val="clear" w:color="auto" w:fill="D9D9D9"/>
          </w:tcPr>
          <w:p w:rsidR="002D6665" w:rsidRPr="008F34DF" w:rsidRDefault="002D6665" w:rsidP="00B96EE1">
            <w:pPr>
              <w:widowControl w:val="0"/>
              <w:autoSpaceDE w:val="0"/>
              <w:autoSpaceDN w:val="0"/>
              <w:spacing w:before="240" w:line="276" w:lineRule="auto"/>
              <w:ind w:left="242"/>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Propietario actual</w:t>
            </w:r>
          </w:p>
        </w:tc>
        <w:tc>
          <w:tcPr>
            <w:tcW w:w="1304" w:type="dxa"/>
            <w:shd w:val="clear" w:color="auto" w:fill="D9D9D9"/>
          </w:tcPr>
          <w:p w:rsidR="002D6665" w:rsidRPr="008F34DF" w:rsidRDefault="002D6665" w:rsidP="00B96EE1">
            <w:pPr>
              <w:widowControl w:val="0"/>
              <w:autoSpaceDE w:val="0"/>
              <w:autoSpaceDN w:val="0"/>
              <w:spacing w:before="240" w:line="276" w:lineRule="auto"/>
              <w:ind w:left="371" w:right="255" w:hanging="130"/>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Matrícula No. **</w:t>
            </w:r>
          </w:p>
        </w:tc>
        <w:tc>
          <w:tcPr>
            <w:tcW w:w="1843" w:type="dxa"/>
            <w:shd w:val="clear" w:color="auto" w:fill="D9D9D9"/>
          </w:tcPr>
          <w:p w:rsidR="002D6665" w:rsidRPr="008F34DF" w:rsidRDefault="002D6665" w:rsidP="00B96EE1">
            <w:pPr>
              <w:widowControl w:val="0"/>
              <w:autoSpaceDE w:val="0"/>
              <w:autoSpaceDN w:val="0"/>
              <w:spacing w:before="240" w:line="276" w:lineRule="auto"/>
              <w:ind w:left="25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Observaciones</w:t>
            </w:r>
          </w:p>
        </w:tc>
      </w:tr>
      <w:tr w:rsidR="002D6665" w:rsidRPr="0013493D" w:rsidTr="006C0085">
        <w:trPr>
          <w:trHeight w:val="314"/>
          <w:jc w:val="center"/>
        </w:trPr>
        <w:tc>
          <w:tcPr>
            <w:tcW w:w="1860"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275"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726"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2038"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304"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843"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r>
      <w:tr w:rsidR="002D6665" w:rsidRPr="0013493D" w:rsidTr="006C0085">
        <w:trPr>
          <w:trHeight w:val="314"/>
          <w:jc w:val="center"/>
        </w:trPr>
        <w:tc>
          <w:tcPr>
            <w:tcW w:w="1860"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275"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726"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2038"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304"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843"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r>
      <w:tr w:rsidR="002D6665" w:rsidRPr="0013493D" w:rsidTr="006C0085">
        <w:trPr>
          <w:trHeight w:val="316"/>
          <w:jc w:val="center"/>
        </w:trPr>
        <w:tc>
          <w:tcPr>
            <w:tcW w:w="1860"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275"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726"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2038"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304"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843"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r>
      <w:tr w:rsidR="002D6665" w:rsidRPr="0013493D" w:rsidTr="006C0085">
        <w:trPr>
          <w:trHeight w:val="313"/>
          <w:jc w:val="center"/>
        </w:trPr>
        <w:tc>
          <w:tcPr>
            <w:tcW w:w="1860"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275"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726"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2038"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304"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843"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r>
      <w:tr w:rsidR="002D6665" w:rsidRPr="0013493D" w:rsidTr="006C0085">
        <w:trPr>
          <w:trHeight w:val="316"/>
          <w:jc w:val="center"/>
        </w:trPr>
        <w:tc>
          <w:tcPr>
            <w:tcW w:w="1860"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275"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726"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2038"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304"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843"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r>
      <w:tr w:rsidR="002D6665" w:rsidRPr="0013493D" w:rsidTr="006C0085">
        <w:trPr>
          <w:trHeight w:val="313"/>
          <w:jc w:val="center"/>
        </w:trPr>
        <w:tc>
          <w:tcPr>
            <w:tcW w:w="1860"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275"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726"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2038"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304"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1843" w:type="dxa"/>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r>
    </w:tbl>
    <w:p w:rsidR="002D6665" w:rsidRPr="008F34DF" w:rsidRDefault="002D6665" w:rsidP="00B96EE1">
      <w:pPr>
        <w:widowControl w:val="0"/>
        <w:autoSpaceDE w:val="0"/>
        <w:autoSpaceDN w:val="0"/>
        <w:spacing w:before="240" w:line="276" w:lineRule="auto"/>
        <w:jc w:val="both"/>
        <w:rPr>
          <w:rFonts w:ascii="Times New Roman" w:eastAsia="Arial" w:hAnsi="Times New Roman"/>
          <w:bCs/>
          <w:color w:val="000000"/>
          <w:w w:val="80"/>
          <w:sz w:val="20"/>
          <w:szCs w:val="20"/>
        </w:rPr>
      </w:pPr>
    </w:p>
    <w:p w:rsidR="002D6665" w:rsidRPr="008F34DF" w:rsidRDefault="002D6665" w:rsidP="00B96EE1">
      <w:pPr>
        <w:widowControl w:val="0"/>
        <w:autoSpaceDE w:val="0"/>
        <w:autoSpaceDN w:val="0"/>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Para cada equipo se deberá entregar el siguiente formulario:</w:t>
      </w:r>
    </w:p>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0"/>
        <w:gridCol w:w="3961"/>
        <w:gridCol w:w="4381"/>
      </w:tblGrid>
      <w:tr w:rsidR="002D6665" w:rsidRPr="0013493D" w:rsidTr="006C0085">
        <w:trPr>
          <w:trHeight w:val="251"/>
          <w:jc w:val="center"/>
        </w:trPr>
        <w:tc>
          <w:tcPr>
            <w:tcW w:w="9782" w:type="dxa"/>
            <w:gridSpan w:val="3"/>
            <w:shd w:val="clear" w:color="auto" w:fill="F3F3F3"/>
          </w:tcPr>
          <w:p w:rsidR="002D6665" w:rsidRPr="008F34DF" w:rsidRDefault="002D6665" w:rsidP="00B96EE1">
            <w:pPr>
              <w:widowControl w:val="0"/>
              <w:autoSpaceDE w:val="0"/>
              <w:autoSpaceDN w:val="0"/>
              <w:spacing w:before="240" w:line="276" w:lineRule="auto"/>
              <w:ind w:left="74"/>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Etapa:</w:t>
            </w:r>
          </w:p>
        </w:tc>
      </w:tr>
      <w:tr w:rsidR="002D6665" w:rsidRPr="0013493D" w:rsidTr="006C0085">
        <w:trPr>
          <w:trHeight w:val="253"/>
          <w:jc w:val="center"/>
        </w:trPr>
        <w:tc>
          <w:tcPr>
            <w:tcW w:w="9782" w:type="dxa"/>
            <w:gridSpan w:val="3"/>
            <w:shd w:val="clear" w:color="auto" w:fill="F3F3F3"/>
          </w:tcPr>
          <w:p w:rsidR="002D6665" w:rsidRPr="008F34DF" w:rsidRDefault="002D6665" w:rsidP="00B96EE1">
            <w:pPr>
              <w:widowControl w:val="0"/>
              <w:autoSpaceDE w:val="0"/>
              <w:autoSpaceDN w:val="0"/>
              <w:spacing w:before="240" w:line="276" w:lineRule="auto"/>
              <w:ind w:left="74"/>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Equipo:</w:t>
            </w:r>
          </w:p>
        </w:tc>
      </w:tr>
      <w:tr w:rsidR="002D6665" w:rsidRPr="0013493D" w:rsidTr="006C0085">
        <w:trPr>
          <w:trHeight w:val="503"/>
          <w:jc w:val="center"/>
        </w:trPr>
        <w:tc>
          <w:tcPr>
            <w:tcW w:w="1440" w:type="dxa"/>
            <w:vMerge w:val="restart"/>
          </w:tcPr>
          <w:p w:rsidR="002D6665" w:rsidRPr="008F34DF" w:rsidRDefault="002D6665" w:rsidP="00B96EE1">
            <w:pPr>
              <w:widowControl w:val="0"/>
              <w:autoSpaceDE w:val="0"/>
              <w:autoSpaceDN w:val="0"/>
              <w:spacing w:before="240" w:line="276" w:lineRule="auto"/>
              <w:ind w:left="119" w:right="89" w:firstLine="142"/>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Información sobre el equipo</w:t>
            </w:r>
          </w:p>
        </w:tc>
        <w:tc>
          <w:tcPr>
            <w:tcW w:w="3961" w:type="dxa"/>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Nombre del fabricante</w:t>
            </w:r>
          </w:p>
        </w:tc>
        <w:tc>
          <w:tcPr>
            <w:tcW w:w="4381" w:type="dxa"/>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Modelo y potencia nominal</w:t>
            </w:r>
          </w:p>
        </w:tc>
      </w:tr>
      <w:tr w:rsidR="002D6665" w:rsidRPr="0013493D" w:rsidTr="006C0085">
        <w:trPr>
          <w:trHeight w:val="505"/>
          <w:jc w:val="center"/>
        </w:trPr>
        <w:tc>
          <w:tcPr>
            <w:tcW w:w="1440"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3961" w:type="dxa"/>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Capacidad</w:t>
            </w:r>
          </w:p>
        </w:tc>
        <w:tc>
          <w:tcPr>
            <w:tcW w:w="4381" w:type="dxa"/>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Año de fabricación</w:t>
            </w:r>
          </w:p>
        </w:tc>
      </w:tr>
      <w:tr w:rsidR="002D6665" w:rsidRPr="0013493D" w:rsidTr="006C0085">
        <w:trPr>
          <w:trHeight w:val="505"/>
          <w:jc w:val="center"/>
        </w:trPr>
        <w:tc>
          <w:tcPr>
            <w:tcW w:w="1440" w:type="dxa"/>
            <w:vMerge w:val="restart"/>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Situación actual</w:t>
            </w:r>
          </w:p>
        </w:tc>
        <w:tc>
          <w:tcPr>
            <w:tcW w:w="8342" w:type="dxa"/>
            <w:gridSpan w:val="2"/>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Ubicación actual</w:t>
            </w:r>
          </w:p>
        </w:tc>
      </w:tr>
      <w:tr w:rsidR="002D6665" w:rsidRPr="0013493D" w:rsidTr="006C0085">
        <w:trPr>
          <w:trHeight w:val="503"/>
          <w:jc w:val="center"/>
        </w:trPr>
        <w:tc>
          <w:tcPr>
            <w:tcW w:w="1440" w:type="dxa"/>
            <w:vMerge/>
            <w:tcBorders>
              <w:top w:val="nil"/>
            </w:tcBorders>
          </w:tcPr>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tc>
        <w:tc>
          <w:tcPr>
            <w:tcW w:w="8342" w:type="dxa"/>
            <w:gridSpan w:val="2"/>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Información sobre compromisos actuales</w:t>
            </w:r>
          </w:p>
        </w:tc>
      </w:tr>
      <w:tr w:rsidR="002D6665" w:rsidRPr="0013493D" w:rsidTr="006C0085">
        <w:trPr>
          <w:trHeight w:val="786"/>
          <w:jc w:val="center"/>
        </w:trPr>
        <w:tc>
          <w:tcPr>
            <w:tcW w:w="1440" w:type="dxa"/>
          </w:tcPr>
          <w:p w:rsidR="002D6665" w:rsidRPr="008F34DF" w:rsidRDefault="002D6665" w:rsidP="00B96EE1">
            <w:pPr>
              <w:widowControl w:val="0"/>
              <w:autoSpaceDE w:val="0"/>
              <w:autoSpaceDN w:val="0"/>
              <w:spacing w:before="240" w:line="276" w:lineRule="auto"/>
              <w:ind w:left="446"/>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lastRenderedPageBreak/>
              <w:t>Fuente</w:t>
            </w:r>
          </w:p>
        </w:tc>
        <w:tc>
          <w:tcPr>
            <w:tcW w:w="8342" w:type="dxa"/>
            <w:gridSpan w:val="2"/>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Indique la fuente del equipo</w:t>
            </w:r>
          </w:p>
          <w:p w:rsidR="002D6665" w:rsidRPr="008F34DF" w:rsidRDefault="002D6665" w:rsidP="00B96EE1">
            <w:pPr>
              <w:widowControl w:val="0"/>
              <w:numPr>
                <w:ilvl w:val="0"/>
                <w:numId w:val="16"/>
              </w:numPr>
              <w:tabs>
                <w:tab w:val="left" w:pos="620"/>
                <w:tab w:val="left" w:pos="2047"/>
                <w:tab w:val="left" w:pos="4460"/>
              </w:tabs>
              <w:autoSpaceDE w:val="0"/>
              <w:autoSpaceDN w:val="0"/>
              <w:spacing w:before="240" w:line="276" w:lineRule="auto"/>
              <w:ind w:left="620" w:hanging="25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propio</w:t>
            </w:r>
            <w:r w:rsidRPr="008F34DF">
              <w:rPr>
                <w:rFonts w:ascii="Times New Roman" w:eastAsia="Arial" w:hAnsi="Times New Roman"/>
                <w:bCs/>
                <w:color w:val="000000"/>
                <w:w w:val="80"/>
                <w:sz w:val="20"/>
                <w:szCs w:val="20"/>
              </w:rPr>
              <w:tab/>
            </w:r>
            <w:r w:rsidRPr="008F34DF">
              <w:rPr>
                <w:rFonts w:ascii="Times New Roman" w:eastAsia="Arial" w:hAnsi="Times New Roman"/>
                <w:bCs/>
                <w:color w:val="000000"/>
                <w:w w:val="80"/>
                <w:sz w:val="20"/>
                <w:szCs w:val="20"/>
              </w:rPr>
              <w:t> alquilado</w:t>
            </w:r>
            <w:r w:rsidRPr="008F34DF">
              <w:rPr>
                <w:rFonts w:ascii="Times New Roman" w:eastAsia="Arial" w:hAnsi="Times New Roman"/>
                <w:bCs/>
                <w:color w:val="000000"/>
                <w:w w:val="80"/>
                <w:sz w:val="20"/>
                <w:szCs w:val="20"/>
              </w:rPr>
              <w:tab/>
            </w:r>
            <w:r w:rsidRPr="008F34DF">
              <w:rPr>
                <w:rFonts w:ascii="Times New Roman" w:eastAsia="Arial" w:hAnsi="Times New Roman"/>
                <w:bCs/>
                <w:color w:val="000000"/>
                <w:w w:val="80"/>
                <w:sz w:val="20"/>
                <w:szCs w:val="20"/>
              </w:rPr>
              <w:t> compromiso de compra venta</w:t>
            </w:r>
          </w:p>
          <w:p w:rsidR="002D6665" w:rsidRPr="008F34DF" w:rsidRDefault="002D6665" w:rsidP="00B96EE1">
            <w:pPr>
              <w:widowControl w:val="0"/>
              <w:numPr>
                <w:ilvl w:val="0"/>
                <w:numId w:val="16"/>
              </w:numPr>
              <w:tabs>
                <w:tab w:val="left" w:pos="620"/>
              </w:tabs>
              <w:autoSpaceDE w:val="0"/>
              <w:autoSpaceDN w:val="0"/>
              <w:spacing w:before="240" w:line="276" w:lineRule="auto"/>
              <w:ind w:left="620" w:hanging="258"/>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fabricado especialmente</w:t>
            </w:r>
          </w:p>
        </w:tc>
      </w:tr>
    </w:tbl>
    <w:p w:rsidR="002D6665" w:rsidRPr="008F34DF" w:rsidRDefault="002D6665" w:rsidP="00B96EE1">
      <w:pPr>
        <w:widowControl w:val="0"/>
        <w:autoSpaceDE w:val="0"/>
        <w:autoSpaceDN w:val="0"/>
        <w:spacing w:before="240" w:line="276" w:lineRule="auto"/>
        <w:rPr>
          <w:rFonts w:ascii="Times New Roman" w:eastAsia="Arial" w:hAnsi="Times New Roman"/>
          <w:bCs/>
          <w:color w:val="000000"/>
          <w:w w:val="80"/>
          <w:sz w:val="20"/>
          <w:szCs w:val="20"/>
        </w:rPr>
      </w:pPr>
    </w:p>
    <w:p w:rsidR="002D6665" w:rsidRPr="008F34DF" w:rsidRDefault="002D6665" w:rsidP="00B96EE1">
      <w:pPr>
        <w:widowControl w:val="0"/>
        <w:autoSpaceDE w:val="0"/>
        <w:autoSpaceDN w:val="0"/>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Omita la siguiente información para los equipos que sean propiedad del Oferente.</w:t>
      </w:r>
    </w:p>
    <w:tbl>
      <w:tblPr>
        <w:tblW w:w="97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0"/>
        <w:gridCol w:w="2247"/>
        <w:gridCol w:w="6095"/>
      </w:tblGrid>
      <w:tr w:rsidR="002D6665" w:rsidRPr="0013493D" w:rsidTr="006C0085">
        <w:trPr>
          <w:trHeight w:val="253"/>
          <w:jc w:val="center"/>
        </w:trPr>
        <w:tc>
          <w:tcPr>
            <w:tcW w:w="1440" w:type="dxa"/>
            <w:vMerge w:val="restart"/>
            <w:shd w:val="clear" w:color="auto" w:fill="E7E6E6"/>
          </w:tcPr>
          <w:p w:rsidR="002D6665" w:rsidRPr="008F34DF" w:rsidRDefault="002D6665" w:rsidP="00B96EE1">
            <w:pPr>
              <w:widowControl w:val="0"/>
              <w:autoSpaceDE w:val="0"/>
              <w:autoSpaceDN w:val="0"/>
              <w:spacing w:before="240" w:line="276" w:lineRule="auto"/>
              <w:ind w:left="74"/>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Propietario</w:t>
            </w:r>
          </w:p>
        </w:tc>
        <w:tc>
          <w:tcPr>
            <w:tcW w:w="8342" w:type="dxa"/>
            <w:gridSpan w:val="2"/>
            <w:shd w:val="clear" w:color="auto" w:fill="E7E6E6"/>
          </w:tcPr>
          <w:p w:rsidR="002D6665" w:rsidRPr="008F34DF" w:rsidRDefault="002D6665" w:rsidP="00B96EE1">
            <w:pPr>
              <w:widowControl w:val="0"/>
              <w:autoSpaceDE w:val="0"/>
              <w:autoSpaceDN w:val="0"/>
              <w:spacing w:before="240" w:line="276" w:lineRule="auto"/>
              <w:ind w:left="74"/>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t>Nombre del propietario</w:t>
            </w:r>
          </w:p>
        </w:tc>
      </w:tr>
      <w:tr w:rsidR="002D6665" w:rsidRPr="0013493D" w:rsidTr="006C0085">
        <w:trPr>
          <w:trHeight w:val="504"/>
          <w:jc w:val="center"/>
        </w:trPr>
        <w:tc>
          <w:tcPr>
            <w:tcW w:w="1440" w:type="dxa"/>
            <w:vMerge/>
          </w:tcPr>
          <w:p w:rsidR="002D6665" w:rsidRPr="008F34DF" w:rsidRDefault="002D6665" w:rsidP="00B96EE1">
            <w:pPr>
              <w:widowControl w:val="0"/>
              <w:autoSpaceDE w:val="0"/>
              <w:autoSpaceDN w:val="0"/>
              <w:spacing w:before="240" w:line="276" w:lineRule="auto"/>
              <w:ind w:left="74"/>
              <w:jc w:val="right"/>
              <w:rPr>
                <w:rFonts w:ascii="Times New Roman" w:eastAsia="Arial" w:hAnsi="Times New Roman"/>
                <w:bCs/>
                <w:color w:val="000000"/>
                <w:w w:val="80"/>
                <w:sz w:val="20"/>
                <w:szCs w:val="20"/>
              </w:rPr>
            </w:pPr>
          </w:p>
        </w:tc>
        <w:tc>
          <w:tcPr>
            <w:tcW w:w="8342" w:type="dxa"/>
            <w:gridSpan w:val="2"/>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Dirección del propietario</w:t>
            </w:r>
          </w:p>
        </w:tc>
      </w:tr>
      <w:tr w:rsidR="002D6665" w:rsidRPr="0013493D" w:rsidTr="006C0085">
        <w:trPr>
          <w:trHeight w:val="505"/>
          <w:jc w:val="center"/>
        </w:trPr>
        <w:tc>
          <w:tcPr>
            <w:tcW w:w="1440" w:type="dxa"/>
            <w:vMerge/>
          </w:tcPr>
          <w:p w:rsidR="002D6665" w:rsidRPr="008F34DF" w:rsidRDefault="002D6665" w:rsidP="00B96EE1">
            <w:pPr>
              <w:widowControl w:val="0"/>
              <w:autoSpaceDE w:val="0"/>
              <w:autoSpaceDN w:val="0"/>
              <w:spacing w:before="240" w:line="276" w:lineRule="auto"/>
              <w:ind w:left="74"/>
              <w:jc w:val="right"/>
              <w:rPr>
                <w:rFonts w:ascii="Times New Roman" w:eastAsia="Arial" w:hAnsi="Times New Roman"/>
                <w:bCs/>
                <w:color w:val="000000"/>
                <w:w w:val="80"/>
                <w:sz w:val="20"/>
                <w:szCs w:val="20"/>
              </w:rPr>
            </w:pPr>
          </w:p>
        </w:tc>
        <w:tc>
          <w:tcPr>
            <w:tcW w:w="2247" w:type="dxa"/>
            <w:vMerge w:val="restart"/>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Teléfono</w:t>
            </w:r>
          </w:p>
        </w:tc>
        <w:tc>
          <w:tcPr>
            <w:tcW w:w="6095" w:type="dxa"/>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Nombre y cargo de la persona de contacto</w:t>
            </w:r>
          </w:p>
        </w:tc>
      </w:tr>
      <w:tr w:rsidR="002D6665" w:rsidRPr="0013493D" w:rsidTr="006C0085">
        <w:trPr>
          <w:trHeight w:val="253"/>
          <w:jc w:val="center"/>
        </w:trPr>
        <w:tc>
          <w:tcPr>
            <w:tcW w:w="1440" w:type="dxa"/>
            <w:vMerge/>
            <w:tcBorders>
              <w:bottom w:val="single" w:sz="4" w:space="0" w:color="auto"/>
            </w:tcBorders>
          </w:tcPr>
          <w:p w:rsidR="002D6665" w:rsidRPr="008F34DF" w:rsidRDefault="002D6665" w:rsidP="00B96EE1">
            <w:pPr>
              <w:widowControl w:val="0"/>
              <w:autoSpaceDE w:val="0"/>
              <w:autoSpaceDN w:val="0"/>
              <w:spacing w:before="240" w:line="276" w:lineRule="auto"/>
              <w:ind w:left="74"/>
              <w:jc w:val="right"/>
              <w:rPr>
                <w:rFonts w:ascii="Times New Roman" w:eastAsia="Arial" w:hAnsi="Times New Roman"/>
                <w:bCs/>
                <w:color w:val="000000"/>
                <w:w w:val="80"/>
                <w:sz w:val="20"/>
                <w:szCs w:val="20"/>
              </w:rPr>
            </w:pPr>
          </w:p>
        </w:tc>
        <w:tc>
          <w:tcPr>
            <w:tcW w:w="2247" w:type="dxa"/>
            <w:vMerge/>
            <w:tcBorders>
              <w:top w:val="nil"/>
              <w:bottom w:val="single" w:sz="4" w:space="0" w:color="auto"/>
            </w:tcBorders>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p>
        </w:tc>
        <w:tc>
          <w:tcPr>
            <w:tcW w:w="6095" w:type="dxa"/>
            <w:tcBorders>
              <w:bottom w:val="single" w:sz="4" w:space="0" w:color="auto"/>
            </w:tcBorders>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Correo electrónico</w:t>
            </w:r>
          </w:p>
        </w:tc>
      </w:tr>
      <w:tr w:rsidR="002D6665" w:rsidRPr="0013493D" w:rsidTr="006C0085">
        <w:trPr>
          <w:trHeight w:val="253"/>
          <w:jc w:val="center"/>
        </w:trPr>
        <w:tc>
          <w:tcPr>
            <w:tcW w:w="1440" w:type="dxa"/>
            <w:tcBorders>
              <w:top w:val="single" w:sz="4" w:space="0" w:color="auto"/>
              <w:left w:val="single" w:sz="4" w:space="0" w:color="auto"/>
              <w:bottom w:val="single" w:sz="4" w:space="0" w:color="auto"/>
              <w:right w:val="single" w:sz="4" w:space="0" w:color="auto"/>
            </w:tcBorders>
            <w:vAlign w:val="center"/>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Acuerdos</w:t>
            </w:r>
          </w:p>
        </w:tc>
        <w:tc>
          <w:tcPr>
            <w:tcW w:w="8342" w:type="dxa"/>
            <w:gridSpan w:val="2"/>
            <w:tcBorders>
              <w:top w:val="single" w:sz="4" w:space="0" w:color="auto"/>
              <w:left w:val="single" w:sz="4" w:space="0" w:color="auto"/>
              <w:bottom w:val="single" w:sz="4" w:space="0" w:color="auto"/>
              <w:right w:val="single" w:sz="4" w:space="0" w:color="auto"/>
            </w:tcBorders>
          </w:tcPr>
          <w:p w:rsidR="002D6665" w:rsidRPr="008F34DF" w:rsidRDefault="002D6665" w:rsidP="00B96EE1">
            <w:pPr>
              <w:widowControl w:val="0"/>
              <w:autoSpaceDE w:val="0"/>
              <w:autoSpaceDN w:val="0"/>
              <w:spacing w:before="240" w:line="276" w:lineRule="auto"/>
              <w:ind w:left="74"/>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Información sobre acuerdos de alquiler / arrendamiento / fabricación relacionados específicamente con el proyecto. </w:t>
            </w:r>
          </w:p>
        </w:tc>
      </w:tr>
    </w:tbl>
    <w:p w:rsidR="002D6665" w:rsidRPr="008F34DF" w:rsidRDefault="002D6665" w:rsidP="00B96EE1">
      <w:pPr>
        <w:spacing w:before="240" w:line="276" w:lineRule="auto"/>
        <w:jc w:val="both"/>
        <w:rPr>
          <w:rFonts w:ascii="Times New Roman" w:eastAsia="Arial" w:hAnsi="Times New Roman"/>
          <w:bCs/>
          <w:color w:val="000000"/>
          <w:w w:val="80"/>
          <w:sz w:val="20"/>
          <w:szCs w:val="20"/>
        </w:rPr>
      </w:pPr>
      <w:r w:rsidRPr="008F34DF">
        <w:rPr>
          <w:rFonts w:ascii="Times New Roman" w:eastAsia="Arial" w:hAnsi="Times New Roman"/>
          <w:bCs/>
          <w:color w:val="000000"/>
          <w:w w:val="80"/>
          <w:sz w:val="20"/>
          <w:szCs w:val="20"/>
        </w:rPr>
        <w:t xml:space="preserve">** La columna con información de matrícula deberá ser completada exclusivamente tratándose de vehículos y equipo caminero. </w:t>
      </w:r>
    </w:p>
    <w:p w:rsidR="002D6665" w:rsidRPr="008F34DF" w:rsidRDefault="00DB067E" w:rsidP="00B96EE1">
      <w:pPr>
        <w:widowControl w:val="0"/>
        <w:autoSpaceDE w:val="0"/>
        <w:autoSpaceDN w:val="0"/>
        <w:spacing w:before="240" w:line="276" w:lineRule="auto"/>
        <w:rPr>
          <w:rFonts w:ascii="Times New Roman" w:eastAsia="Arial MT" w:hAnsi="Times New Roman"/>
          <w:sz w:val="20"/>
          <w:szCs w:val="20"/>
        </w:rPr>
      </w:pPr>
      <w:r w:rsidRPr="00DB067E">
        <w:rPr>
          <w:rFonts w:ascii="Times New Roman" w:eastAsia="Arial MT" w:hAnsi="Times New Roman"/>
          <w:noProof/>
          <w:sz w:val="20"/>
          <w:szCs w:val="20"/>
          <w:lang w:eastAsia="es-EC"/>
        </w:rPr>
        <w:pict>
          <v:shapetype id="_x0000_t202" coordsize="21600,21600" o:spt="202" path="m,l,21600r21600,l21600,xe">
            <v:stroke joinstyle="miter"/>
            <v:path gradientshapeok="t" o:connecttype="rect"/>
          </v:shapetype>
          <v:shape id="Cuadro de texto 2" o:spid="_x0000_s2053" type="#_x0000_t202" style="position:absolute;margin-left:51pt;margin-top:12.9pt;width:493.3pt;height:128.8pt;z-index:-25164902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" filled="f" strokecolor="#000009" strokeweight=".16931mm">
            <v:path arrowok="t"/>
            <v:textbox inset="0,0,0,0">
              <w:txbxContent>
                <w:p w:rsidR="00B445E8" w:rsidRPr="00FE2FB0" w:rsidRDefault="00B445E8" w:rsidP="002D6665">
                  <w:pPr>
                    <w:pStyle w:val="Textoindependiente"/>
                    <w:spacing w:before="17"/>
                    <w:ind w:left="108"/>
                    <w:rPr>
                      <w:rFonts w:ascii="Times New Roman" w:hAnsi="Times New Roman"/>
                      <w:spacing w:val="-2"/>
                      <w:w w:val="80"/>
                      <w:sz w:val="20"/>
                    </w:rPr>
                  </w:pPr>
                  <w:r w:rsidRPr="00FE2FB0">
                    <w:rPr>
                      <w:rFonts w:ascii="Times New Roman" w:hAnsi="Times New Roman"/>
                      <w:w w:val="80"/>
                      <w:sz w:val="20"/>
                    </w:rPr>
                    <w:t xml:space="preserve">Para constancia de lo ofertado, suscribo este </w:t>
                  </w:r>
                  <w:r w:rsidRPr="00FE2FB0">
                    <w:rPr>
                      <w:rFonts w:ascii="Times New Roman" w:hAnsi="Times New Roman"/>
                      <w:spacing w:val="-2"/>
                      <w:w w:val="80"/>
                      <w:sz w:val="20"/>
                    </w:rPr>
                    <w:t>formulario,</w:t>
                  </w:r>
                </w:p>
                <w:p w:rsidR="00B445E8" w:rsidRPr="00FE2FB0" w:rsidRDefault="00B445E8" w:rsidP="002D6665">
                  <w:pPr>
                    <w:pStyle w:val="Textoindependiente"/>
                    <w:spacing w:before="17"/>
                    <w:ind w:left="108"/>
                    <w:rPr>
                      <w:rFonts w:ascii="Times New Roman" w:hAnsi="Times New Roman"/>
                      <w:spacing w:val="-2"/>
                      <w:w w:val="80"/>
                      <w:sz w:val="20"/>
                    </w:rPr>
                  </w:pPr>
                </w:p>
                <w:p w:rsidR="00B445E8" w:rsidRPr="00FE2FB0" w:rsidRDefault="00B445E8" w:rsidP="002D6665">
                  <w:pPr>
                    <w:pStyle w:val="Textoindependiente"/>
                    <w:spacing w:before="17"/>
                    <w:ind w:left="108"/>
                    <w:rPr>
                      <w:rFonts w:ascii="Times New Roman" w:hAnsi="Times New Roman"/>
                      <w:spacing w:val="-2"/>
                      <w:w w:val="80"/>
                      <w:sz w:val="20"/>
                    </w:rPr>
                  </w:pPr>
                </w:p>
                <w:p w:rsidR="00B445E8" w:rsidRPr="00FE2FB0" w:rsidRDefault="00B445E8" w:rsidP="002D6665">
                  <w:pPr>
                    <w:pStyle w:val="Textoindependiente"/>
                    <w:spacing w:before="17"/>
                    <w:ind w:left="108"/>
                    <w:rPr>
                      <w:rFonts w:ascii="Times New Roman" w:hAnsi="Times New Roman"/>
                      <w:spacing w:val="-2"/>
                      <w:w w:val="80"/>
                      <w:sz w:val="20"/>
                    </w:rPr>
                  </w:pPr>
                </w:p>
                <w:p w:rsidR="00B445E8" w:rsidRPr="00FE2FB0" w:rsidRDefault="00B445E8" w:rsidP="002D6665">
                  <w:pPr>
                    <w:pStyle w:val="Textoindependiente"/>
                    <w:spacing w:before="17"/>
                    <w:ind w:left="108"/>
                    <w:rPr>
                      <w:rFonts w:ascii="Times New Roman" w:hAnsi="Times New Roman"/>
                      <w:spacing w:val="-2"/>
                      <w:w w:val="80"/>
                      <w:sz w:val="20"/>
                    </w:rPr>
                  </w:pPr>
                  <w:r w:rsidRPr="00FE2FB0">
                    <w:rPr>
                      <w:rFonts w:ascii="Times New Roman" w:hAnsi="Times New Roman"/>
                      <w:spacing w:val="-2"/>
                      <w:w w:val="80"/>
                      <w:sz w:val="20"/>
                    </w:rPr>
                    <w:t>……………………………………………………………….</w:t>
                  </w:r>
                </w:p>
                <w:p w:rsidR="00B445E8" w:rsidRPr="00FE2FB0" w:rsidRDefault="00B445E8" w:rsidP="002D6665">
                  <w:pPr>
                    <w:pStyle w:val="Textoindependiente"/>
                    <w:spacing w:before="17"/>
                    <w:ind w:left="108"/>
                    <w:rPr>
                      <w:rFonts w:ascii="Times New Roman" w:hAnsi="Times New Roman"/>
                      <w:sz w:val="20"/>
                    </w:rPr>
                  </w:pPr>
                  <w:r w:rsidRPr="00FE2FB0">
                    <w:rPr>
                      <w:rFonts w:ascii="Times New Roman" w:hAnsi="Times New Roman"/>
                      <w:spacing w:val="-2"/>
                      <w:w w:val="80"/>
                      <w:sz w:val="20"/>
                    </w:rPr>
                    <w:t>FIRMA DEL OFERENTE, SU REPRESENTANTE LEGAL, APODERADO O PROCURADOR COMÚN (según el caso)**</w:t>
                  </w:r>
                </w:p>
                <w:p w:rsidR="00B445E8" w:rsidRPr="00FE2FB0" w:rsidRDefault="00B445E8" w:rsidP="002D6665">
                  <w:pPr>
                    <w:pStyle w:val="Textoindependiente"/>
                    <w:rPr>
                      <w:rFonts w:ascii="Times New Roman" w:hAnsi="Times New Roman"/>
                      <w:sz w:val="20"/>
                    </w:rPr>
                  </w:pPr>
                </w:p>
                <w:p w:rsidR="00B445E8" w:rsidRPr="00FE2FB0" w:rsidRDefault="00B445E8" w:rsidP="002D6665">
                  <w:pPr>
                    <w:pStyle w:val="Textoindependiente"/>
                    <w:rPr>
                      <w:rFonts w:ascii="Times New Roman" w:hAnsi="Times New Roman"/>
                      <w:sz w:val="20"/>
                    </w:rPr>
                  </w:pPr>
                </w:p>
                <w:p w:rsidR="00B445E8" w:rsidRPr="00FE2FB0" w:rsidRDefault="00B445E8" w:rsidP="002D6665">
                  <w:pPr>
                    <w:pStyle w:val="Textoindependiente"/>
                    <w:rPr>
                      <w:rFonts w:ascii="Times New Roman" w:hAnsi="Times New Roman"/>
                      <w:sz w:val="20"/>
                    </w:rPr>
                  </w:pPr>
                </w:p>
                <w:p w:rsidR="00B445E8" w:rsidRPr="00FE2FB0" w:rsidRDefault="00B445E8" w:rsidP="002D6665">
                  <w:pPr>
                    <w:pStyle w:val="Textoindependiente"/>
                    <w:rPr>
                      <w:rFonts w:ascii="Times New Roman" w:hAnsi="Times New Roman"/>
                      <w:sz w:val="20"/>
                    </w:rPr>
                  </w:pPr>
                </w:p>
                <w:p w:rsidR="00B445E8" w:rsidRPr="00FE2FB0" w:rsidRDefault="00B445E8" w:rsidP="002D6665">
                  <w:pPr>
                    <w:pStyle w:val="Textoindependiente"/>
                    <w:spacing w:before="251"/>
                    <w:rPr>
                      <w:rFonts w:ascii="Times New Roman" w:hAnsi="Times New Roman"/>
                      <w:sz w:val="20"/>
                    </w:rPr>
                  </w:pPr>
                </w:p>
                <w:p w:rsidR="00B445E8" w:rsidRPr="00FE2FB0" w:rsidRDefault="00B445E8" w:rsidP="002D6665">
                  <w:pPr>
                    <w:spacing w:line="252" w:lineRule="exact"/>
                    <w:ind w:left="108"/>
                    <w:rPr>
                      <w:rFonts w:ascii="Times New Roman" w:hAnsi="Times New Roman"/>
                      <w:b/>
                      <w:sz w:val="20"/>
                    </w:rPr>
                  </w:pPr>
                  <w:r w:rsidRPr="00FE2FB0">
                    <w:rPr>
                      <w:rFonts w:ascii="Times New Roman" w:hAnsi="Times New Roman"/>
                      <w:b/>
                      <w:spacing w:val="-2"/>
                      <w:w w:val="80"/>
                      <w:sz w:val="20"/>
                    </w:rPr>
                    <w:t>------------------------------------------------------</w:t>
                  </w:r>
                  <w:r w:rsidRPr="00FE2FB0">
                    <w:rPr>
                      <w:rFonts w:ascii="Times New Roman" w:hAnsi="Times New Roman"/>
                      <w:b/>
                      <w:spacing w:val="-10"/>
                      <w:w w:val="80"/>
                      <w:sz w:val="20"/>
                    </w:rPr>
                    <w:t>-</w:t>
                  </w:r>
                </w:p>
                <w:p w:rsidR="00B445E8" w:rsidRPr="00FE2FB0" w:rsidRDefault="00B445E8" w:rsidP="002D6665">
                  <w:pPr>
                    <w:spacing w:line="252" w:lineRule="exact"/>
                    <w:ind w:left="108"/>
                    <w:rPr>
                      <w:rFonts w:ascii="Times New Roman" w:hAnsi="Times New Roman"/>
                      <w:b/>
                      <w:sz w:val="20"/>
                    </w:rPr>
                  </w:pPr>
                  <w:r w:rsidRPr="00FE2FB0">
                    <w:rPr>
                      <w:rFonts w:ascii="Times New Roman" w:hAnsi="Times New Roman"/>
                      <w:b/>
                      <w:w w:val="85"/>
                      <w:sz w:val="20"/>
                    </w:rPr>
                    <w:t>FIRMADELOFERENTE,SUREPRESENTANTELEGAL,APODERADOOPROCURADORCOMÚN(según</w:t>
                  </w:r>
                  <w:r w:rsidRPr="00FE2FB0">
                    <w:rPr>
                      <w:rFonts w:ascii="Times New Roman" w:hAnsi="Times New Roman"/>
                      <w:b/>
                      <w:spacing w:val="-5"/>
                      <w:w w:val="85"/>
                      <w:sz w:val="20"/>
                    </w:rPr>
                    <w:t>el</w:t>
                  </w:r>
                </w:p>
                <w:p w:rsidR="00B445E8" w:rsidRPr="00FE2FB0" w:rsidRDefault="00B445E8" w:rsidP="002D6665">
                  <w:pPr>
                    <w:spacing w:line="252" w:lineRule="exact"/>
                    <w:ind w:left="108"/>
                    <w:rPr>
                      <w:rFonts w:ascii="Times New Roman" w:hAnsi="Times New Roman"/>
                      <w:b/>
                      <w:sz w:val="20"/>
                    </w:rPr>
                  </w:pPr>
                  <w:r w:rsidRPr="00FE2FB0">
                    <w:rPr>
                      <w:rFonts w:ascii="Times New Roman" w:hAnsi="Times New Roman"/>
                      <w:b/>
                      <w:spacing w:val="-2"/>
                      <w:w w:val="90"/>
                      <w:sz w:val="20"/>
                    </w:rPr>
                    <w:t>caso)**</w:t>
                  </w:r>
                </w:p>
              </w:txbxContent>
            </v:textbox>
            <w10:wrap type="topAndBottom" anchorx="page"/>
          </v:shape>
        </w:pict>
      </w:r>
    </w:p>
    <w:p w:rsidR="002D6665" w:rsidRPr="008F34DF" w:rsidRDefault="002D6665" w:rsidP="00B96EE1">
      <w:pPr>
        <w:widowControl w:val="0"/>
        <w:autoSpaceDE w:val="0"/>
        <w:autoSpaceDN w:val="0"/>
        <w:spacing w:before="240" w:line="276" w:lineRule="auto"/>
        <w:ind w:left="722"/>
        <w:rPr>
          <w:rFonts w:ascii="Times New Roman" w:eastAsia="Arial MT" w:hAnsi="Times New Roman"/>
          <w:sz w:val="20"/>
          <w:szCs w:val="20"/>
        </w:rPr>
      </w:pPr>
      <w:r w:rsidRPr="008F34DF">
        <w:rPr>
          <w:rFonts w:ascii="Times New Roman" w:eastAsia="Arial MT" w:hAnsi="Times New Roman"/>
          <w:w w:val="80"/>
          <w:sz w:val="20"/>
          <w:szCs w:val="20"/>
        </w:rPr>
        <w:t xml:space="preserve">(LUGAR Y </w:t>
      </w:r>
      <w:r w:rsidRPr="008F34DF">
        <w:rPr>
          <w:rFonts w:ascii="Times New Roman" w:eastAsia="Arial MT" w:hAnsi="Times New Roman"/>
          <w:spacing w:val="-2"/>
          <w:w w:val="80"/>
          <w:sz w:val="20"/>
          <w:szCs w:val="20"/>
        </w:rPr>
        <w:t>FECHA)</w:t>
      </w:r>
    </w:p>
    <w:p w:rsidR="002D6665" w:rsidRPr="008F34DF" w:rsidRDefault="002D6665" w:rsidP="00B96EE1">
      <w:pPr>
        <w:widowControl w:val="0"/>
        <w:autoSpaceDE w:val="0"/>
        <w:autoSpaceDN w:val="0"/>
        <w:spacing w:before="240" w:line="276" w:lineRule="auto"/>
        <w:ind w:left="707" w:right="1277"/>
        <w:rPr>
          <w:rFonts w:ascii="Times New Roman" w:eastAsia="Arial MT" w:hAnsi="Times New Roman"/>
          <w:sz w:val="20"/>
          <w:szCs w:val="20"/>
        </w:rPr>
      </w:pPr>
      <w:r w:rsidRPr="008F34DF">
        <w:rPr>
          <w:rFonts w:ascii="Times New Roman" w:eastAsia="Arial MT" w:hAnsi="Times New Roman"/>
          <w:w w:val="80"/>
          <w:sz w:val="20"/>
          <w:szCs w:val="20"/>
        </w:rPr>
        <w:t xml:space="preserve">**Nota: El formulario de la oferta que se compone por todos los documentos enumerados del 1.1 al 1.14 requiere una </w:t>
      </w:r>
      <w:r w:rsidRPr="008F34DF">
        <w:rPr>
          <w:rFonts w:ascii="Times New Roman" w:eastAsia="Arial MT" w:hAnsi="Times New Roman"/>
          <w:w w:val="90"/>
          <w:sz w:val="20"/>
          <w:szCs w:val="20"/>
        </w:rPr>
        <w:t>sola firma.</w:t>
      </w:r>
    </w:p>
    <w:p w:rsidR="007A683D" w:rsidRPr="008F34DF" w:rsidRDefault="007A683D" w:rsidP="00B96EE1">
      <w:pPr>
        <w:spacing w:before="240" w:after="0" w:line="276" w:lineRule="auto"/>
        <w:rPr>
          <w:rFonts w:ascii="Times New Roman" w:eastAsia="Arial" w:hAnsi="Times New Roman"/>
          <w:b/>
          <w:color w:val="000000"/>
          <w:w w:val="80"/>
          <w:sz w:val="20"/>
          <w:szCs w:val="20"/>
        </w:rPr>
      </w:pPr>
      <w:r w:rsidRPr="008F34DF">
        <w:rPr>
          <w:rFonts w:ascii="Times New Roman" w:eastAsia="Arial" w:hAnsi="Times New Roman"/>
          <w:b/>
          <w:color w:val="000000"/>
          <w:w w:val="80"/>
          <w:sz w:val="20"/>
          <w:szCs w:val="20"/>
        </w:rPr>
        <w:br w:type="page"/>
      </w:r>
    </w:p>
    <w:p w:rsidR="002D6665" w:rsidRPr="008F34DF" w:rsidRDefault="002D6665" w:rsidP="00B96EE1">
      <w:pPr>
        <w:spacing w:before="240" w:line="276" w:lineRule="auto"/>
        <w:jc w:val="both"/>
        <w:rPr>
          <w:rFonts w:ascii="Times New Roman" w:eastAsia="Arial" w:hAnsi="Times New Roman"/>
          <w:b/>
          <w:color w:val="000000"/>
          <w:w w:val="80"/>
          <w:sz w:val="20"/>
          <w:szCs w:val="20"/>
        </w:rPr>
      </w:pPr>
    </w:p>
    <w:p w:rsidR="00107822" w:rsidRPr="0013493D" w:rsidRDefault="00107822" w:rsidP="00B96EE1">
      <w:pPr>
        <w:pStyle w:val="Standard"/>
        <w:pBdr>
          <w:top w:val="single" w:sz="4" w:space="1" w:color="00000A"/>
          <w:left w:val="single" w:sz="4" w:space="1" w:color="00000A"/>
          <w:bottom w:val="single" w:sz="4" w:space="1" w:color="00000A"/>
          <w:right w:val="single" w:sz="4" w:space="4" w:color="00000A"/>
        </w:pBdr>
        <w:spacing w:before="240" w:after="160" w:line="276" w:lineRule="auto"/>
        <w:jc w:val="center"/>
        <w:rPr>
          <w:color w:val="000000"/>
        </w:rPr>
      </w:pPr>
      <w:r w:rsidRPr="008F34DF">
        <w:rPr>
          <w:b/>
          <w:bCs/>
          <w:color w:val="000000"/>
        </w:rPr>
        <w:t>FORMULARIO DE COMPROMISO DE ASOCIACIÓN O CONSORCIO</w:t>
      </w:r>
    </w:p>
    <w:p w:rsidR="00107822" w:rsidRPr="008F34DF" w:rsidRDefault="00107822" w:rsidP="00B96EE1">
      <w:pPr>
        <w:pStyle w:val="Standard"/>
        <w:spacing w:before="240" w:after="160" w:line="276" w:lineRule="auto"/>
        <w:jc w:val="both"/>
        <w:rPr>
          <w:color w:val="000000"/>
        </w:rPr>
      </w:pPr>
    </w:p>
    <w:p w:rsidR="00107822" w:rsidRPr="0013493D" w:rsidRDefault="00107822" w:rsidP="00B96EE1">
      <w:pPr>
        <w:spacing w:before="240" w:line="276" w:lineRule="auto"/>
        <w:jc w:val="both"/>
        <w:rPr>
          <w:rFonts w:ascii="Times New Roman" w:hAnsi="Times New Roman"/>
          <w:color w:val="000000"/>
          <w:sz w:val="20"/>
          <w:szCs w:val="20"/>
          <w:lang w:eastAsia="es-EC"/>
        </w:rPr>
      </w:pPr>
      <w:r w:rsidRPr="0013493D">
        <w:rPr>
          <w:rFonts w:ascii="Times New Roman" w:hAnsi="Times New Roman"/>
          <w:color w:val="000000"/>
          <w:sz w:val="20"/>
          <w:szCs w:val="20"/>
          <w:lang w:eastAsia="es-EC"/>
        </w:rPr>
        <w:t>Comparecen a la suscripción del presente compromiso, por una parte,……………………….(</w:t>
      </w:r>
      <w:r w:rsidRPr="0013493D">
        <w:rPr>
          <w:rFonts w:ascii="Times New Roman" w:hAnsi="Times New Roman"/>
          <w:i/>
          <w:color w:val="000000"/>
          <w:sz w:val="20"/>
          <w:szCs w:val="20"/>
          <w:lang w:eastAsia="es-EC"/>
        </w:rPr>
        <w:t>persona natural o representante legal de persona jurídica</w:t>
      </w:r>
      <w:r w:rsidRPr="0013493D">
        <w:rPr>
          <w:rFonts w:ascii="Times New Roman" w:hAnsi="Times New Roman"/>
          <w:color w:val="000000"/>
          <w:sz w:val="20"/>
          <w:szCs w:val="20"/>
          <w:lang w:eastAsia="es-EC"/>
        </w:rPr>
        <w:t xml:space="preserve">), debidamente representada por…………… ………….; y, por otra parte, </w:t>
      </w:r>
      <w:r w:rsidRPr="0013493D">
        <w:rPr>
          <w:rFonts w:ascii="Times New Roman" w:hAnsi="Times New Roman"/>
          <w:i/>
          <w:color w:val="000000"/>
          <w:sz w:val="20"/>
          <w:szCs w:val="20"/>
          <w:lang w:eastAsia="es-EC"/>
        </w:rPr>
        <w:t>(personas natural o representante legal de persona jurídica</w:t>
      </w:r>
      <w:r w:rsidRPr="0013493D">
        <w:rPr>
          <w:rFonts w:ascii="Times New Roman" w:hAnsi="Times New Roman"/>
          <w:color w:val="000000"/>
          <w:sz w:val="20"/>
          <w:szCs w:val="20"/>
          <w:lang w:eastAsia="es-EC"/>
        </w:rPr>
        <w:t>),…..……… representada por…………… …………..</w:t>
      </w:r>
    </w:p>
    <w:p w:rsidR="00107822" w:rsidRPr="0013493D" w:rsidRDefault="00107822" w:rsidP="00B96EE1">
      <w:pPr>
        <w:spacing w:before="240" w:line="276" w:lineRule="auto"/>
        <w:jc w:val="both"/>
        <w:rPr>
          <w:rFonts w:ascii="Times New Roman" w:hAnsi="Times New Roman"/>
          <w:color w:val="000000"/>
          <w:sz w:val="20"/>
          <w:szCs w:val="20"/>
          <w:lang w:eastAsia="es-EC"/>
        </w:rPr>
      </w:pPr>
    </w:p>
    <w:p w:rsidR="00107822" w:rsidRPr="0013493D" w:rsidRDefault="00107822" w:rsidP="00B96EE1">
      <w:pPr>
        <w:spacing w:before="240" w:line="276" w:lineRule="auto"/>
        <w:jc w:val="both"/>
        <w:rPr>
          <w:rFonts w:ascii="Times New Roman" w:hAnsi="Times New Roman"/>
          <w:color w:val="000000"/>
          <w:sz w:val="20"/>
          <w:szCs w:val="20"/>
          <w:lang w:eastAsia="es-EC"/>
        </w:rPr>
      </w:pPr>
      <w:r w:rsidRPr="0013493D">
        <w:rPr>
          <w:rFonts w:ascii="Times New Roman" w:hAnsi="Times New Roman"/>
          <w:color w:val="000000"/>
          <w:sz w:val="20"/>
          <w:szCs w:val="20"/>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107822" w:rsidRPr="0013493D" w:rsidRDefault="00107822" w:rsidP="00B96EE1">
      <w:pPr>
        <w:spacing w:before="240" w:line="276" w:lineRule="auto"/>
        <w:jc w:val="both"/>
        <w:rPr>
          <w:rFonts w:ascii="Times New Roman" w:hAnsi="Times New Roman"/>
          <w:color w:val="000000"/>
          <w:sz w:val="20"/>
          <w:szCs w:val="20"/>
        </w:rPr>
      </w:pPr>
    </w:p>
    <w:p w:rsidR="00107822" w:rsidRPr="008F34DF" w:rsidRDefault="00107822" w:rsidP="00B96EE1">
      <w:pPr>
        <w:pStyle w:val="Prrafodelista"/>
        <w:numPr>
          <w:ilvl w:val="0"/>
          <w:numId w:val="26"/>
        </w:numPr>
        <w:spacing w:before="240" w:line="276" w:lineRule="auto"/>
        <w:jc w:val="both"/>
        <w:rPr>
          <w:rFonts w:ascii="Times New Roman" w:hAnsi="Times New Roman"/>
          <w:color w:val="000000"/>
          <w:sz w:val="20"/>
          <w:szCs w:val="20"/>
          <w:lang w:val="es-EC" w:eastAsia="es-EC"/>
        </w:rPr>
      </w:pPr>
      <w:r w:rsidRPr="008F34DF">
        <w:rPr>
          <w:rFonts w:ascii="Times New Roman" w:hAnsi="Times New Roman"/>
          <w:color w:val="000000"/>
          <w:sz w:val="20"/>
          <w:szCs w:val="20"/>
          <w:lang w:val="es-EC"/>
        </w:rPr>
        <w:t xml:space="preserve">El </w:t>
      </w:r>
      <w:r w:rsidRPr="008F34DF">
        <w:rPr>
          <w:rFonts w:ascii="Times New Roman" w:hAnsi="Times New Roman"/>
          <w:color w:val="000000"/>
          <w:sz w:val="20"/>
          <w:szCs w:val="20"/>
          <w:lang w:val="es-EC" w:eastAsia="es-EC"/>
        </w:rPr>
        <w:t>Procurador Común de la Asociación o Consorcio será (</w:t>
      </w:r>
      <w:r w:rsidRPr="008F34DF">
        <w:rPr>
          <w:rFonts w:ascii="Times New Roman" w:hAnsi="Times New Roman"/>
          <w:i/>
          <w:color w:val="000000"/>
          <w:sz w:val="20"/>
          <w:szCs w:val="20"/>
          <w:lang w:val="es-EC" w:eastAsia="es-EC"/>
        </w:rPr>
        <w:t>indicar el nombre</w:t>
      </w:r>
      <w:r w:rsidRPr="008F34DF">
        <w:rPr>
          <w:rFonts w:ascii="Times New Roman" w:hAnsi="Times New Roman"/>
          <w:color w:val="000000"/>
          <w:sz w:val="20"/>
          <w:szCs w:val="20"/>
          <w:lang w:val="es-EC" w:eastAsia="es-EC"/>
        </w:rPr>
        <w:t>), con cédula de ciudadanía o pasaporte No. ______________ de (</w:t>
      </w:r>
      <w:r w:rsidRPr="008F34DF">
        <w:rPr>
          <w:rFonts w:ascii="Times New Roman" w:hAnsi="Times New Roman"/>
          <w:i/>
          <w:color w:val="000000"/>
          <w:sz w:val="20"/>
          <w:szCs w:val="20"/>
          <w:lang w:val="es-EC" w:eastAsia="es-EC"/>
        </w:rPr>
        <w:t>Nacionalidad</w:t>
      </w:r>
      <w:r w:rsidRPr="008F34DF">
        <w:rPr>
          <w:rFonts w:ascii="Times New Roman" w:hAnsi="Times New Roman"/>
          <w:color w:val="000000"/>
          <w:sz w:val="20"/>
          <w:szCs w:val="20"/>
          <w:lang w:val="es-EC" w:eastAsia="es-EC"/>
        </w:rPr>
        <w:t>), quien está expresamente facultado representar en la fase precontractual.</w:t>
      </w:r>
    </w:p>
    <w:p w:rsidR="00107822" w:rsidRPr="0013493D" w:rsidRDefault="00107822" w:rsidP="00B96EE1">
      <w:pPr>
        <w:spacing w:before="240" w:line="276" w:lineRule="auto"/>
        <w:jc w:val="both"/>
        <w:rPr>
          <w:rFonts w:ascii="Times New Roman" w:hAnsi="Times New Roman"/>
          <w:color w:val="000000"/>
          <w:sz w:val="20"/>
          <w:szCs w:val="20"/>
          <w:lang w:eastAsia="es-EC"/>
        </w:rPr>
      </w:pPr>
    </w:p>
    <w:p w:rsidR="00107822" w:rsidRPr="008F34DF" w:rsidRDefault="00107822" w:rsidP="00B96EE1">
      <w:pPr>
        <w:pStyle w:val="Prrafodelista"/>
        <w:numPr>
          <w:ilvl w:val="0"/>
          <w:numId w:val="26"/>
        </w:numPr>
        <w:spacing w:before="240" w:line="276" w:lineRule="auto"/>
        <w:jc w:val="both"/>
        <w:rPr>
          <w:rFonts w:ascii="Times New Roman" w:hAnsi="Times New Roman"/>
          <w:color w:val="000000"/>
          <w:sz w:val="20"/>
          <w:szCs w:val="20"/>
          <w:lang w:val="es-EC" w:eastAsia="es-EC"/>
        </w:rPr>
      </w:pPr>
      <w:r w:rsidRPr="008F34DF">
        <w:rPr>
          <w:rFonts w:ascii="Times New Roman" w:hAnsi="Times New Roman"/>
          <w:color w:val="000000"/>
          <w:sz w:val="20"/>
          <w:szCs w:val="20"/>
          <w:lang w:val="es-EC" w:eastAsia="es-EC"/>
        </w:rPr>
        <w:t>El detalle valorado de los aportes de cada uno de los miembros es el siguiente: (</w:t>
      </w:r>
      <w:r w:rsidRPr="008F34DF">
        <w:rPr>
          <w:rFonts w:ascii="Times New Roman" w:hAnsi="Times New Roman"/>
          <w:i/>
          <w:color w:val="000000"/>
          <w:sz w:val="20"/>
          <w:szCs w:val="20"/>
          <w:lang w:val="es-EC" w:eastAsia="es-EC"/>
        </w:rPr>
        <w:t>incluir el detalle de los aportes sea en monetario o en especies, así como en aportes intangibles, de así acordarse</w:t>
      </w:r>
      <w:r w:rsidRPr="008F34DF">
        <w:rPr>
          <w:rFonts w:ascii="Times New Roman" w:hAnsi="Times New Roman"/>
          <w:color w:val="000000"/>
          <w:sz w:val="20"/>
          <w:szCs w:val="20"/>
          <w:lang w:val="es-EC" w:eastAsia="es-EC"/>
        </w:rPr>
        <w:t>).</w:t>
      </w:r>
    </w:p>
    <w:p w:rsidR="00107822" w:rsidRPr="0013493D" w:rsidRDefault="00107822" w:rsidP="00B96EE1">
      <w:pPr>
        <w:spacing w:before="240" w:line="276" w:lineRule="auto"/>
        <w:jc w:val="both"/>
        <w:rPr>
          <w:rFonts w:ascii="Times New Roman" w:hAnsi="Times New Roman"/>
          <w:color w:val="000000"/>
          <w:sz w:val="20"/>
          <w:szCs w:val="20"/>
          <w:lang w:eastAsia="es-EC"/>
        </w:rPr>
      </w:pPr>
    </w:p>
    <w:p w:rsidR="00107822" w:rsidRPr="008F34DF" w:rsidRDefault="00107822" w:rsidP="00B96EE1">
      <w:pPr>
        <w:pStyle w:val="Prrafodelista"/>
        <w:numPr>
          <w:ilvl w:val="0"/>
          <w:numId w:val="26"/>
        </w:numPr>
        <w:spacing w:before="240" w:line="276" w:lineRule="auto"/>
        <w:jc w:val="both"/>
        <w:rPr>
          <w:rFonts w:ascii="Times New Roman" w:hAnsi="Times New Roman"/>
          <w:color w:val="000000"/>
          <w:sz w:val="20"/>
          <w:szCs w:val="20"/>
          <w:lang w:val="es-EC" w:eastAsia="es-EC"/>
        </w:rPr>
      </w:pPr>
      <w:r w:rsidRPr="008F34DF">
        <w:rPr>
          <w:rFonts w:ascii="Times New Roman" w:hAnsi="Times New Roman"/>
          <w:color w:val="000000"/>
          <w:sz w:val="20"/>
          <w:szCs w:val="20"/>
          <w:lang w:val="es-EC" w:eastAsia="es-EC"/>
        </w:rPr>
        <w:t>Los compromisos y obligaciones que asumirán las partes en la fase de ejecución contractual, de resultar adjudicada; son los siguientes: (</w:t>
      </w:r>
      <w:r w:rsidRPr="008F34DF">
        <w:rPr>
          <w:rFonts w:ascii="Times New Roman" w:hAnsi="Times New Roman"/>
          <w:i/>
          <w:color w:val="000000"/>
          <w:sz w:val="20"/>
          <w:szCs w:val="20"/>
          <w:lang w:val="es-EC" w:eastAsia="es-EC"/>
        </w:rPr>
        <w:t>detallar</w:t>
      </w:r>
      <w:r w:rsidRPr="008F34DF">
        <w:rPr>
          <w:rFonts w:ascii="Times New Roman" w:hAnsi="Times New Roman"/>
          <w:color w:val="000000"/>
          <w:sz w:val="20"/>
          <w:szCs w:val="20"/>
          <w:lang w:val="es-EC" w:eastAsia="es-EC"/>
        </w:rPr>
        <w:t>)</w:t>
      </w:r>
    </w:p>
    <w:p w:rsidR="00107822" w:rsidRPr="008F34DF" w:rsidRDefault="00107822" w:rsidP="00B96EE1">
      <w:pPr>
        <w:pStyle w:val="Prrafodelista"/>
        <w:spacing w:before="240" w:line="276" w:lineRule="auto"/>
        <w:ind w:left="0"/>
        <w:jc w:val="both"/>
        <w:rPr>
          <w:rFonts w:ascii="Times New Roman" w:hAnsi="Times New Roman"/>
          <w:color w:val="000000"/>
          <w:sz w:val="20"/>
          <w:szCs w:val="20"/>
          <w:lang w:val="es-EC" w:eastAsia="es-EC"/>
        </w:rPr>
      </w:pPr>
    </w:p>
    <w:p w:rsidR="00107822" w:rsidRPr="008F34DF" w:rsidRDefault="00107822" w:rsidP="00B96EE1">
      <w:pPr>
        <w:pStyle w:val="Prrafodelista"/>
        <w:numPr>
          <w:ilvl w:val="0"/>
          <w:numId w:val="26"/>
        </w:numPr>
        <w:spacing w:before="240" w:line="276" w:lineRule="auto"/>
        <w:jc w:val="both"/>
        <w:rPr>
          <w:rFonts w:ascii="Times New Roman" w:hAnsi="Times New Roman"/>
          <w:color w:val="000000"/>
          <w:sz w:val="20"/>
          <w:szCs w:val="20"/>
          <w:lang w:val="es-EC" w:eastAsia="es-EC"/>
        </w:rPr>
      </w:pPr>
      <w:r w:rsidRPr="008F34DF">
        <w:rPr>
          <w:rFonts w:ascii="Times New Roman" w:hAnsi="Times New Roman"/>
          <w:color w:val="000000"/>
          <w:sz w:val="20"/>
          <w:szCs w:val="20"/>
          <w:lang w:val="es-EC"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8F34DF">
        <w:rPr>
          <w:rFonts w:ascii="Times New Roman" w:hAnsi="Times New Roman"/>
          <w:color w:val="000000"/>
          <w:sz w:val="20"/>
          <w:szCs w:val="20"/>
          <w:lang w:val="es-EC"/>
        </w:rPr>
        <w:t>Servicio Nacional de Contratación Pública</w:t>
      </w:r>
      <w:r w:rsidRPr="008F34DF">
        <w:rPr>
          <w:rFonts w:ascii="Times New Roman" w:hAnsi="Times New Roman"/>
          <w:color w:val="000000"/>
          <w:sz w:val="20"/>
          <w:szCs w:val="20"/>
          <w:lang w:val="es-EC" w:eastAsia="es-EC"/>
        </w:rPr>
        <w:t>, aplicable a este caso.</w:t>
      </w:r>
    </w:p>
    <w:p w:rsidR="00107822" w:rsidRPr="008F34DF" w:rsidRDefault="00107822" w:rsidP="00B96EE1">
      <w:pPr>
        <w:pStyle w:val="Prrafodelista"/>
        <w:spacing w:before="240" w:line="276" w:lineRule="auto"/>
        <w:rPr>
          <w:rFonts w:ascii="Times New Roman" w:hAnsi="Times New Roman"/>
          <w:color w:val="000000"/>
          <w:sz w:val="20"/>
          <w:szCs w:val="20"/>
          <w:lang w:val="es-EC" w:eastAsia="es-EC"/>
        </w:rPr>
      </w:pPr>
    </w:p>
    <w:p w:rsidR="00107822" w:rsidRPr="008F34DF" w:rsidRDefault="00107822" w:rsidP="00B96EE1">
      <w:pPr>
        <w:pStyle w:val="Prrafodelista"/>
        <w:numPr>
          <w:ilvl w:val="0"/>
          <w:numId w:val="26"/>
        </w:numPr>
        <w:spacing w:before="240" w:line="276" w:lineRule="auto"/>
        <w:jc w:val="both"/>
        <w:rPr>
          <w:rFonts w:ascii="Times New Roman" w:hAnsi="Times New Roman"/>
          <w:color w:val="000000"/>
          <w:sz w:val="20"/>
          <w:szCs w:val="20"/>
          <w:lang w:val="es-EC" w:eastAsia="es-EC"/>
        </w:rPr>
      </w:pPr>
      <w:r w:rsidRPr="008F34DF">
        <w:rPr>
          <w:rFonts w:ascii="Times New Roman" w:hAnsi="Times New Roman"/>
          <w:color w:val="000000"/>
          <w:sz w:val="20"/>
          <w:szCs w:val="20"/>
          <w:lang w:val="es-EC" w:eastAsia="es-EC"/>
        </w:rPr>
        <w:t xml:space="preserve">La asociación o consorcio está integrado por: </w:t>
      </w:r>
    </w:p>
    <w:p w:rsidR="00107822" w:rsidRPr="008F34DF" w:rsidRDefault="00107822" w:rsidP="00B96EE1">
      <w:pPr>
        <w:pStyle w:val="Prrafodelista"/>
        <w:spacing w:before="240" w:line="276" w:lineRule="auto"/>
        <w:rPr>
          <w:rFonts w:ascii="Times New Roman" w:hAnsi="Times New Roman"/>
          <w:color w:val="000000"/>
          <w:sz w:val="20"/>
          <w:szCs w:val="20"/>
          <w:lang w:val="es-EC" w:eastAsia="es-EC"/>
        </w:rPr>
      </w:pPr>
    </w:p>
    <w:p w:rsidR="00107822" w:rsidRPr="008F34DF" w:rsidRDefault="00107822" w:rsidP="00B96EE1">
      <w:pPr>
        <w:pStyle w:val="Prrafodelista"/>
        <w:spacing w:before="240" w:line="276" w:lineRule="auto"/>
        <w:jc w:val="both"/>
        <w:rPr>
          <w:rFonts w:ascii="Times New Roman" w:hAnsi="Times New Roman"/>
          <w:color w:val="000000"/>
          <w:sz w:val="20"/>
          <w:szCs w:val="20"/>
          <w:lang w:val="es-EC" w:eastAsia="es-EC"/>
        </w:rPr>
      </w:pPr>
    </w:p>
    <w:p w:rsidR="00107822" w:rsidRPr="008F34DF" w:rsidRDefault="00107822" w:rsidP="00B96EE1">
      <w:pPr>
        <w:pStyle w:val="Prrafodelista"/>
        <w:spacing w:before="240" w:line="276" w:lineRule="auto"/>
        <w:jc w:val="both"/>
        <w:rPr>
          <w:rFonts w:ascii="Times New Roman" w:hAnsi="Times New Roman"/>
          <w:color w:val="000000"/>
          <w:sz w:val="20"/>
          <w:szCs w:val="20"/>
          <w:lang w:val="es-EC" w:eastAsia="es-EC"/>
        </w:rPr>
      </w:pPr>
    </w:p>
    <w:tbl>
      <w:tblPr>
        <w:tblW w:w="8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2"/>
        <w:gridCol w:w="4507"/>
        <w:gridCol w:w="2693"/>
      </w:tblGrid>
      <w:tr w:rsidR="00107822" w:rsidRPr="0013493D" w:rsidTr="0037199D">
        <w:trPr>
          <w:trHeight w:val="712"/>
          <w:jc w:val="center"/>
        </w:trPr>
        <w:tc>
          <w:tcPr>
            <w:tcW w:w="1052" w:type="dxa"/>
          </w:tcPr>
          <w:p w:rsidR="00107822" w:rsidRPr="0013493D" w:rsidRDefault="00107822" w:rsidP="00B96EE1">
            <w:pPr>
              <w:spacing w:before="240" w:line="276" w:lineRule="auto"/>
              <w:jc w:val="center"/>
              <w:rPr>
                <w:rFonts w:ascii="Times New Roman" w:hAnsi="Times New Roman"/>
                <w:b/>
                <w:color w:val="000000"/>
                <w:sz w:val="20"/>
                <w:szCs w:val="20"/>
                <w:lang w:eastAsia="es-EC"/>
              </w:rPr>
            </w:pPr>
            <w:r w:rsidRPr="0013493D">
              <w:rPr>
                <w:rFonts w:ascii="Times New Roman" w:hAnsi="Times New Roman"/>
                <w:b/>
                <w:color w:val="000000"/>
                <w:sz w:val="20"/>
                <w:szCs w:val="20"/>
                <w:lang w:eastAsia="es-EC"/>
              </w:rPr>
              <w:t>Número</w:t>
            </w:r>
          </w:p>
        </w:tc>
        <w:tc>
          <w:tcPr>
            <w:tcW w:w="4507" w:type="dxa"/>
          </w:tcPr>
          <w:p w:rsidR="00107822" w:rsidRPr="0013493D" w:rsidRDefault="00107822" w:rsidP="00B96EE1">
            <w:pPr>
              <w:spacing w:before="240" w:line="276" w:lineRule="auto"/>
              <w:jc w:val="center"/>
              <w:rPr>
                <w:rFonts w:ascii="Times New Roman" w:hAnsi="Times New Roman"/>
                <w:b/>
                <w:color w:val="000000"/>
                <w:sz w:val="20"/>
                <w:szCs w:val="20"/>
                <w:lang w:eastAsia="es-EC"/>
              </w:rPr>
            </w:pPr>
            <w:r w:rsidRPr="0013493D">
              <w:rPr>
                <w:rFonts w:ascii="Times New Roman" w:hAnsi="Times New Roman"/>
                <w:b/>
                <w:color w:val="000000"/>
                <w:sz w:val="20"/>
                <w:szCs w:val="20"/>
                <w:lang w:eastAsia="es-EC"/>
              </w:rPr>
              <w:t>Asociados o Consorciados</w:t>
            </w:r>
          </w:p>
        </w:tc>
        <w:tc>
          <w:tcPr>
            <w:tcW w:w="2693" w:type="dxa"/>
          </w:tcPr>
          <w:p w:rsidR="00107822" w:rsidRPr="0013493D" w:rsidRDefault="00107822" w:rsidP="00B96EE1">
            <w:pPr>
              <w:spacing w:before="240" w:line="276" w:lineRule="auto"/>
              <w:jc w:val="center"/>
              <w:rPr>
                <w:rFonts w:ascii="Times New Roman" w:hAnsi="Times New Roman"/>
                <w:b/>
                <w:color w:val="000000"/>
                <w:sz w:val="20"/>
                <w:szCs w:val="20"/>
                <w:lang w:eastAsia="es-EC"/>
              </w:rPr>
            </w:pPr>
            <w:r w:rsidRPr="0013493D">
              <w:rPr>
                <w:rFonts w:ascii="Times New Roman" w:hAnsi="Times New Roman"/>
                <w:b/>
                <w:color w:val="000000"/>
                <w:sz w:val="20"/>
                <w:szCs w:val="20"/>
                <w:lang w:eastAsia="es-EC"/>
              </w:rPr>
              <w:t>Porcentaje de participación</w:t>
            </w:r>
          </w:p>
        </w:tc>
      </w:tr>
      <w:tr w:rsidR="00107822" w:rsidRPr="0013493D" w:rsidTr="0037199D">
        <w:trPr>
          <w:jc w:val="center"/>
        </w:trPr>
        <w:tc>
          <w:tcPr>
            <w:tcW w:w="1052" w:type="dxa"/>
          </w:tcPr>
          <w:p w:rsidR="00107822" w:rsidRPr="0013493D" w:rsidRDefault="00107822" w:rsidP="00B96EE1">
            <w:pPr>
              <w:spacing w:before="240" w:line="276" w:lineRule="auto"/>
              <w:jc w:val="center"/>
              <w:rPr>
                <w:rFonts w:ascii="Times New Roman" w:hAnsi="Times New Roman"/>
                <w:color w:val="000000"/>
                <w:sz w:val="20"/>
                <w:szCs w:val="20"/>
                <w:lang w:eastAsia="es-EC"/>
              </w:rPr>
            </w:pPr>
            <w:r w:rsidRPr="0013493D">
              <w:rPr>
                <w:rFonts w:ascii="Times New Roman" w:hAnsi="Times New Roman"/>
                <w:color w:val="000000"/>
                <w:sz w:val="20"/>
                <w:szCs w:val="20"/>
                <w:lang w:eastAsia="es-EC"/>
              </w:rPr>
              <w:t>1</w:t>
            </w:r>
          </w:p>
        </w:tc>
        <w:tc>
          <w:tcPr>
            <w:tcW w:w="4507" w:type="dxa"/>
          </w:tcPr>
          <w:p w:rsidR="00107822" w:rsidRPr="0013493D" w:rsidRDefault="00107822" w:rsidP="00B96EE1">
            <w:pPr>
              <w:spacing w:before="240" w:line="276" w:lineRule="auto"/>
              <w:jc w:val="both"/>
              <w:rPr>
                <w:rFonts w:ascii="Times New Roman" w:hAnsi="Times New Roman"/>
                <w:color w:val="000000"/>
                <w:sz w:val="20"/>
                <w:szCs w:val="20"/>
                <w:lang w:eastAsia="es-EC"/>
              </w:rPr>
            </w:pPr>
          </w:p>
        </w:tc>
        <w:tc>
          <w:tcPr>
            <w:tcW w:w="2693" w:type="dxa"/>
          </w:tcPr>
          <w:p w:rsidR="00107822" w:rsidRPr="0013493D" w:rsidRDefault="00107822" w:rsidP="00B96EE1">
            <w:pPr>
              <w:spacing w:before="240" w:line="276" w:lineRule="auto"/>
              <w:jc w:val="both"/>
              <w:rPr>
                <w:rFonts w:ascii="Times New Roman" w:hAnsi="Times New Roman"/>
                <w:color w:val="000000"/>
                <w:sz w:val="20"/>
                <w:szCs w:val="20"/>
                <w:lang w:eastAsia="es-EC"/>
              </w:rPr>
            </w:pPr>
          </w:p>
        </w:tc>
      </w:tr>
      <w:tr w:rsidR="00107822" w:rsidRPr="0013493D" w:rsidTr="0037199D">
        <w:trPr>
          <w:jc w:val="center"/>
        </w:trPr>
        <w:tc>
          <w:tcPr>
            <w:tcW w:w="1052" w:type="dxa"/>
          </w:tcPr>
          <w:p w:rsidR="00107822" w:rsidRPr="0013493D" w:rsidRDefault="00107822" w:rsidP="00B96EE1">
            <w:pPr>
              <w:spacing w:before="240" w:line="276" w:lineRule="auto"/>
              <w:jc w:val="center"/>
              <w:rPr>
                <w:rFonts w:ascii="Times New Roman" w:hAnsi="Times New Roman"/>
                <w:color w:val="000000"/>
                <w:sz w:val="20"/>
                <w:szCs w:val="20"/>
                <w:lang w:eastAsia="es-EC"/>
              </w:rPr>
            </w:pPr>
            <w:r w:rsidRPr="0013493D">
              <w:rPr>
                <w:rFonts w:ascii="Times New Roman" w:hAnsi="Times New Roman"/>
                <w:color w:val="000000"/>
                <w:sz w:val="20"/>
                <w:szCs w:val="20"/>
                <w:lang w:eastAsia="es-EC"/>
              </w:rPr>
              <w:t>2</w:t>
            </w:r>
          </w:p>
        </w:tc>
        <w:tc>
          <w:tcPr>
            <w:tcW w:w="4507" w:type="dxa"/>
          </w:tcPr>
          <w:p w:rsidR="00107822" w:rsidRPr="0013493D" w:rsidRDefault="00107822" w:rsidP="00B96EE1">
            <w:pPr>
              <w:spacing w:before="240" w:line="276" w:lineRule="auto"/>
              <w:jc w:val="both"/>
              <w:rPr>
                <w:rFonts w:ascii="Times New Roman" w:hAnsi="Times New Roman"/>
                <w:color w:val="000000"/>
                <w:sz w:val="20"/>
                <w:szCs w:val="20"/>
                <w:lang w:eastAsia="es-EC"/>
              </w:rPr>
            </w:pPr>
          </w:p>
        </w:tc>
        <w:tc>
          <w:tcPr>
            <w:tcW w:w="2693" w:type="dxa"/>
          </w:tcPr>
          <w:p w:rsidR="00107822" w:rsidRPr="0013493D" w:rsidRDefault="00107822" w:rsidP="00B96EE1">
            <w:pPr>
              <w:spacing w:before="240" w:line="276" w:lineRule="auto"/>
              <w:jc w:val="both"/>
              <w:rPr>
                <w:rFonts w:ascii="Times New Roman" w:hAnsi="Times New Roman"/>
                <w:color w:val="000000"/>
                <w:sz w:val="20"/>
                <w:szCs w:val="20"/>
                <w:lang w:eastAsia="es-EC"/>
              </w:rPr>
            </w:pPr>
          </w:p>
        </w:tc>
      </w:tr>
    </w:tbl>
    <w:p w:rsidR="00107822" w:rsidRPr="0013493D" w:rsidRDefault="00107822" w:rsidP="00B96EE1">
      <w:pPr>
        <w:spacing w:before="240" w:line="276" w:lineRule="auto"/>
        <w:ind w:left="708"/>
        <w:jc w:val="both"/>
        <w:rPr>
          <w:rFonts w:ascii="Times New Roman" w:hAnsi="Times New Roman"/>
          <w:color w:val="000000"/>
          <w:sz w:val="20"/>
          <w:szCs w:val="20"/>
          <w:lang w:eastAsia="es-EC"/>
        </w:rPr>
      </w:pPr>
    </w:p>
    <w:p w:rsidR="00107822" w:rsidRPr="0013493D" w:rsidRDefault="00107822" w:rsidP="00B96EE1">
      <w:pPr>
        <w:spacing w:before="240" w:line="276" w:lineRule="auto"/>
        <w:ind w:left="708"/>
        <w:jc w:val="both"/>
        <w:rPr>
          <w:rFonts w:ascii="Times New Roman" w:hAnsi="Times New Roman"/>
          <w:color w:val="000000"/>
          <w:sz w:val="20"/>
          <w:szCs w:val="20"/>
          <w:lang w:eastAsia="es-EC"/>
        </w:rPr>
      </w:pPr>
      <w:r w:rsidRPr="0013493D">
        <w:rPr>
          <w:rFonts w:ascii="Times New Roman" w:hAnsi="Times New Roman"/>
          <w:color w:val="000000"/>
          <w:sz w:val="20"/>
          <w:szCs w:val="20"/>
          <w:lang w:eastAsia="es-EC"/>
        </w:rPr>
        <w:t>El total de la columna, es decir la suma de los porcentajes de participación de los miembros, debe ser igual al 100%.</w:t>
      </w:r>
    </w:p>
    <w:p w:rsidR="00107822" w:rsidRPr="0013493D" w:rsidRDefault="00107822" w:rsidP="00B96EE1">
      <w:pPr>
        <w:spacing w:before="240" w:line="276" w:lineRule="auto"/>
        <w:ind w:left="708"/>
        <w:jc w:val="both"/>
        <w:rPr>
          <w:rFonts w:ascii="Times New Roman" w:hAnsi="Times New Roman"/>
          <w:color w:val="000000"/>
          <w:sz w:val="20"/>
          <w:szCs w:val="20"/>
          <w:lang w:eastAsia="es-EC"/>
        </w:rPr>
      </w:pPr>
    </w:p>
    <w:p w:rsidR="00107822" w:rsidRPr="008F34DF" w:rsidRDefault="00107822" w:rsidP="00B96EE1">
      <w:pPr>
        <w:pStyle w:val="Prrafodelista"/>
        <w:numPr>
          <w:ilvl w:val="0"/>
          <w:numId w:val="26"/>
        </w:numPr>
        <w:spacing w:before="240" w:line="276" w:lineRule="auto"/>
        <w:jc w:val="both"/>
        <w:rPr>
          <w:rFonts w:ascii="Times New Roman" w:hAnsi="Times New Roman"/>
          <w:color w:val="000000"/>
          <w:sz w:val="20"/>
          <w:szCs w:val="20"/>
          <w:lang w:val="es-EC" w:eastAsia="es-EC"/>
        </w:rPr>
      </w:pPr>
      <w:r w:rsidRPr="008F34DF">
        <w:rPr>
          <w:rFonts w:ascii="Times New Roman" w:hAnsi="Times New Roman"/>
          <w:color w:val="000000"/>
          <w:sz w:val="20"/>
          <w:szCs w:val="20"/>
          <w:lang w:val="es-EC"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107822" w:rsidRPr="008F34DF" w:rsidRDefault="00107822" w:rsidP="00B96EE1">
      <w:pPr>
        <w:pStyle w:val="Prrafodelista"/>
        <w:spacing w:before="240" w:line="276" w:lineRule="auto"/>
        <w:jc w:val="both"/>
        <w:rPr>
          <w:rFonts w:ascii="Times New Roman" w:hAnsi="Times New Roman"/>
          <w:color w:val="000000"/>
          <w:sz w:val="20"/>
          <w:szCs w:val="20"/>
          <w:lang w:val="es-EC" w:eastAsia="es-EC"/>
        </w:rPr>
      </w:pPr>
    </w:p>
    <w:p w:rsidR="00107822" w:rsidRPr="008F34DF" w:rsidRDefault="00107822" w:rsidP="00B96EE1">
      <w:pPr>
        <w:pStyle w:val="Prrafodelista"/>
        <w:numPr>
          <w:ilvl w:val="0"/>
          <w:numId w:val="26"/>
        </w:numPr>
        <w:spacing w:before="240" w:line="276" w:lineRule="auto"/>
        <w:jc w:val="both"/>
        <w:rPr>
          <w:rFonts w:ascii="Times New Roman" w:hAnsi="Times New Roman"/>
          <w:color w:val="000000"/>
          <w:sz w:val="20"/>
          <w:szCs w:val="20"/>
          <w:lang w:val="es-EC" w:eastAsia="es-EC"/>
        </w:rPr>
      </w:pPr>
      <w:r w:rsidRPr="008F34DF">
        <w:rPr>
          <w:rFonts w:ascii="Times New Roman" w:hAnsi="Times New Roman"/>
          <w:color w:val="000000"/>
          <w:sz w:val="20"/>
          <w:szCs w:val="20"/>
          <w:lang w:val="es-EC" w:eastAsia="es-EC"/>
        </w:rPr>
        <w:t xml:space="preserve"> La constitución de la asociación o consorcio se la realizará dentro del plazo establecido en la normativa vigente o en el pliego, previo a la suscripción del contrato.</w:t>
      </w:r>
    </w:p>
    <w:p w:rsidR="00107822" w:rsidRPr="008F34DF" w:rsidRDefault="00107822" w:rsidP="00B96EE1">
      <w:pPr>
        <w:pStyle w:val="Prrafodelista"/>
        <w:spacing w:before="240" w:line="276" w:lineRule="auto"/>
        <w:rPr>
          <w:rFonts w:ascii="Times New Roman" w:hAnsi="Times New Roman"/>
          <w:color w:val="000000"/>
          <w:sz w:val="20"/>
          <w:szCs w:val="20"/>
          <w:lang w:val="es-EC" w:eastAsia="es-EC"/>
        </w:rPr>
      </w:pPr>
    </w:p>
    <w:p w:rsidR="00107822" w:rsidRPr="008F34DF" w:rsidRDefault="00107822" w:rsidP="00B96EE1">
      <w:pPr>
        <w:pStyle w:val="Prrafodelista"/>
        <w:numPr>
          <w:ilvl w:val="0"/>
          <w:numId w:val="26"/>
        </w:numPr>
        <w:spacing w:before="240" w:line="276" w:lineRule="auto"/>
        <w:jc w:val="both"/>
        <w:rPr>
          <w:rFonts w:ascii="Times New Roman" w:hAnsi="Times New Roman"/>
          <w:color w:val="000000"/>
          <w:sz w:val="20"/>
          <w:szCs w:val="20"/>
          <w:lang w:val="es-EC" w:eastAsia="es-EC"/>
        </w:rPr>
      </w:pPr>
      <w:r w:rsidRPr="008F34DF">
        <w:rPr>
          <w:rFonts w:ascii="Times New Roman" w:hAnsi="Times New Roman"/>
          <w:color w:val="000000"/>
          <w:sz w:val="20"/>
          <w:szCs w:val="20"/>
          <w:lang w:val="es-EC"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rsidR="00107822" w:rsidRPr="008F34DF" w:rsidRDefault="00107822" w:rsidP="00B96EE1">
      <w:pPr>
        <w:pStyle w:val="Prrafodelista"/>
        <w:spacing w:before="240" w:line="276" w:lineRule="auto"/>
        <w:jc w:val="both"/>
        <w:rPr>
          <w:rFonts w:ascii="Times New Roman" w:hAnsi="Times New Roman"/>
          <w:color w:val="000000"/>
          <w:sz w:val="20"/>
          <w:szCs w:val="20"/>
          <w:lang w:val="es-EC" w:eastAsia="es-EC"/>
        </w:rPr>
      </w:pPr>
    </w:p>
    <w:p w:rsidR="00107822" w:rsidRPr="0013493D" w:rsidRDefault="00107822" w:rsidP="00B96EE1">
      <w:pPr>
        <w:spacing w:before="240" w:line="276" w:lineRule="auto"/>
        <w:jc w:val="both"/>
        <w:rPr>
          <w:rFonts w:ascii="Times New Roman" w:hAnsi="Times New Roman"/>
          <w:color w:val="000000"/>
          <w:sz w:val="20"/>
          <w:szCs w:val="20"/>
          <w:lang w:eastAsia="es-EC"/>
        </w:rPr>
      </w:pPr>
      <w:r w:rsidRPr="0013493D">
        <w:rPr>
          <w:rFonts w:ascii="Times New Roman" w:hAnsi="Times New Roman"/>
          <w:color w:val="000000"/>
          <w:sz w:val="20"/>
          <w:szCs w:val="20"/>
          <w:lang w:eastAsia="es-EC"/>
        </w:rPr>
        <w:t>Además, manifestamos que el consorcio cumplirá con todo lo determinado en la Ley Nacional.</w:t>
      </w:r>
    </w:p>
    <w:p w:rsidR="00876DFF" w:rsidRPr="0013493D" w:rsidRDefault="00876DFF" w:rsidP="00B96EE1">
      <w:pPr>
        <w:spacing w:before="240" w:line="276" w:lineRule="auto"/>
        <w:jc w:val="both"/>
        <w:rPr>
          <w:rFonts w:ascii="Times New Roman" w:hAnsi="Times New Roman"/>
          <w:color w:val="000000"/>
          <w:sz w:val="20"/>
          <w:szCs w:val="20"/>
          <w:lang w:eastAsia="es-EC"/>
        </w:rPr>
      </w:pPr>
    </w:p>
    <w:p w:rsidR="00107822" w:rsidRPr="0013493D" w:rsidRDefault="00107822" w:rsidP="00B96EE1">
      <w:pPr>
        <w:spacing w:before="240" w:line="276" w:lineRule="auto"/>
        <w:jc w:val="both"/>
        <w:rPr>
          <w:rFonts w:ascii="Times New Roman" w:hAnsi="Times New Roman"/>
          <w:color w:val="000000"/>
          <w:sz w:val="20"/>
          <w:szCs w:val="20"/>
          <w:lang w:eastAsia="es-EC"/>
        </w:rPr>
      </w:pPr>
      <w:r w:rsidRPr="0013493D">
        <w:rPr>
          <w:rFonts w:ascii="Times New Roman" w:hAnsi="Times New Roman"/>
          <w:color w:val="000000"/>
          <w:sz w:val="20"/>
          <w:szCs w:val="20"/>
          <w:lang w:eastAsia="es-EC"/>
        </w:rPr>
        <w:t xml:space="preserve">Atentamente, </w:t>
      </w:r>
    </w:p>
    <w:p w:rsidR="00107822" w:rsidRPr="0013493D" w:rsidRDefault="00107822" w:rsidP="00B96EE1">
      <w:pPr>
        <w:spacing w:before="240" w:line="276" w:lineRule="auto"/>
        <w:jc w:val="both"/>
        <w:rPr>
          <w:rFonts w:ascii="Times New Roman" w:hAnsi="Times New Roman"/>
          <w:color w:val="000000"/>
          <w:sz w:val="20"/>
          <w:szCs w:val="20"/>
          <w:lang w:eastAsia="es-EC"/>
        </w:rPr>
      </w:pPr>
    </w:p>
    <w:tbl>
      <w:tblPr>
        <w:tblW w:w="0" w:type="auto"/>
        <w:tblLook w:val="04A0"/>
      </w:tblPr>
      <w:tblGrid>
        <w:gridCol w:w="4360"/>
        <w:gridCol w:w="4360"/>
      </w:tblGrid>
      <w:tr w:rsidR="00107822" w:rsidRPr="0013493D" w:rsidTr="0037199D">
        <w:tc>
          <w:tcPr>
            <w:tcW w:w="4489" w:type="dxa"/>
          </w:tcPr>
          <w:p w:rsidR="00107822" w:rsidRPr="0013493D" w:rsidRDefault="00107822" w:rsidP="00B96EE1">
            <w:pPr>
              <w:spacing w:before="240" w:line="276" w:lineRule="auto"/>
              <w:jc w:val="both"/>
              <w:rPr>
                <w:rFonts w:ascii="Times New Roman" w:hAnsi="Times New Roman"/>
                <w:b/>
                <w:color w:val="000000"/>
                <w:sz w:val="20"/>
                <w:szCs w:val="20"/>
                <w:lang w:eastAsia="es-EC"/>
              </w:rPr>
            </w:pPr>
            <w:r w:rsidRPr="0013493D">
              <w:rPr>
                <w:rFonts w:ascii="Times New Roman" w:hAnsi="Times New Roman"/>
                <w:b/>
                <w:color w:val="000000"/>
                <w:sz w:val="20"/>
                <w:szCs w:val="20"/>
                <w:lang w:eastAsia="es-EC"/>
              </w:rPr>
              <w:t xml:space="preserve">Asociado o consorciado 1.- </w:t>
            </w:r>
          </w:p>
          <w:p w:rsidR="00107822" w:rsidRPr="0013493D" w:rsidRDefault="00107822" w:rsidP="00B96EE1">
            <w:pPr>
              <w:spacing w:before="240" w:line="276" w:lineRule="auto"/>
              <w:jc w:val="both"/>
              <w:rPr>
                <w:rFonts w:ascii="Times New Roman" w:hAnsi="Times New Roman"/>
                <w:i/>
                <w:color w:val="000000"/>
                <w:sz w:val="20"/>
                <w:szCs w:val="20"/>
                <w:lang w:eastAsia="es-EC"/>
              </w:rPr>
            </w:pPr>
            <w:r w:rsidRPr="0013493D">
              <w:rPr>
                <w:rFonts w:ascii="Times New Roman" w:hAnsi="Times New Roman"/>
                <w:b/>
                <w:color w:val="000000"/>
                <w:sz w:val="20"/>
                <w:szCs w:val="20"/>
                <w:lang w:eastAsia="es-EC"/>
              </w:rPr>
              <w:t>Firma:</w:t>
            </w:r>
            <w:r w:rsidRPr="0013493D">
              <w:rPr>
                <w:rFonts w:ascii="Times New Roman" w:hAnsi="Times New Roman"/>
                <w:i/>
                <w:color w:val="000000"/>
                <w:sz w:val="20"/>
                <w:szCs w:val="20"/>
                <w:lang w:eastAsia="es-EC"/>
              </w:rPr>
              <w:t>Representante Legal o persona natural.</w:t>
            </w:r>
          </w:p>
          <w:p w:rsidR="00107822" w:rsidRPr="0013493D" w:rsidRDefault="00107822" w:rsidP="00B96EE1">
            <w:pPr>
              <w:spacing w:before="240" w:line="276" w:lineRule="auto"/>
              <w:jc w:val="both"/>
              <w:rPr>
                <w:rFonts w:ascii="Times New Roman" w:hAnsi="Times New Roman"/>
                <w:i/>
                <w:color w:val="000000"/>
                <w:sz w:val="20"/>
                <w:szCs w:val="20"/>
                <w:lang w:eastAsia="es-EC"/>
              </w:rPr>
            </w:pPr>
            <w:r w:rsidRPr="0013493D">
              <w:rPr>
                <w:rFonts w:ascii="Times New Roman" w:hAnsi="Times New Roman"/>
                <w:b/>
                <w:color w:val="000000"/>
                <w:sz w:val="20"/>
                <w:szCs w:val="20"/>
                <w:lang w:eastAsia="es-EC"/>
              </w:rPr>
              <w:t>Nombre:</w:t>
            </w:r>
            <w:r w:rsidRPr="0013493D">
              <w:rPr>
                <w:rFonts w:ascii="Times New Roman" w:hAnsi="Times New Roman"/>
                <w:i/>
                <w:color w:val="000000"/>
                <w:sz w:val="20"/>
                <w:szCs w:val="20"/>
                <w:lang w:eastAsia="es-EC"/>
              </w:rPr>
              <w:t>Representante Legal o persona natural.</w:t>
            </w:r>
          </w:p>
          <w:p w:rsidR="00107822" w:rsidRPr="0013493D" w:rsidRDefault="00107822" w:rsidP="00B96EE1">
            <w:pPr>
              <w:spacing w:before="240" w:line="276" w:lineRule="auto"/>
              <w:jc w:val="both"/>
              <w:rPr>
                <w:rFonts w:ascii="Times New Roman" w:hAnsi="Times New Roman"/>
                <w:color w:val="000000"/>
                <w:sz w:val="20"/>
                <w:szCs w:val="20"/>
                <w:lang w:eastAsia="es-EC"/>
              </w:rPr>
            </w:pPr>
            <w:r w:rsidRPr="0013493D">
              <w:rPr>
                <w:rFonts w:ascii="Times New Roman" w:hAnsi="Times New Roman"/>
                <w:i/>
                <w:color w:val="000000"/>
                <w:sz w:val="20"/>
                <w:szCs w:val="20"/>
                <w:lang w:eastAsia="es-EC"/>
              </w:rPr>
              <w:t>Domicilio:</w:t>
            </w:r>
          </w:p>
          <w:p w:rsidR="00107822" w:rsidRPr="0013493D" w:rsidRDefault="00107822" w:rsidP="00B96EE1">
            <w:pPr>
              <w:spacing w:before="240" w:line="276" w:lineRule="auto"/>
              <w:jc w:val="both"/>
              <w:rPr>
                <w:rFonts w:ascii="Times New Roman" w:hAnsi="Times New Roman"/>
                <w:b/>
                <w:color w:val="000000"/>
                <w:sz w:val="20"/>
                <w:szCs w:val="20"/>
                <w:lang w:eastAsia="es-EC"/>
              </w:rPr>
            </w:pPr>
            <w:r w:rsidRPr="0013493D">
              <w:rPr>
                <w:rFonts w:ascii="Times New Roman" w:hAnsi="Times New Roman"/>
                <w:b/>
                <w:color w:val="000000"/>
                <w:sz w:val="20"/>
                <w:szCs w:val="20"/>
                <w:lang w:eastAsia="es-EC"/>
              </w:rPr>
              <w:t>Lugar de recepción de notificaciones:</w:t>
            </w:r>
          </w:p>
        </w:tc>
        <w:tc>
          <w:tcPr>
            <w:tcW w:w="4489" w:type="dxa"/>
          </w:tcPr>
          <w:p w:rsidR="00107822" w:rsidRPr="0013493D" w:rsidRDefault="00107822" w:rsidP="00B96EE1">
            <w:pPr>
              <w:spacing w:before="240" w:line="276" w:lineRule="auto"/>
              <w:jc w:val="both"/>
              <w:rPr>
                <w:rFonts w:ascii="Times New Roman" w:hAnsi="Times New Roman"/>
                <w:b/>
                <w:color w:val="000000"/>
                <w:sz w:val="20"/>
                <w:szCs w:val="20"/>
                <w:lang w:eastAsia="es-EC"/>
              </w:rPr>
            </w:pPr>
            <w:r w:rsidRPr="0013493D">
              <w:rPr>
                <w:rFonts w:ascii="Times New Roman" w:hAnsi="Times New Roman"/>
                <w:b/>
                <w:color w:val="000000"/>
                <w:sz w:val="20"/>
                <w:szCs w:val="20"/>
                <w:lang w:eastAsia="es-EC"/>
              </w:rPr>
              <w:t xml:space="preserve">Asociado o consorciado 2.- </w:t>
            </w:r>
          </w:p>
          <w:p w:rsidR="00107822" w:rsidRPr="0013493D" w:rsidRDefault="00107822" w:rsidP="00B96EE1">
            <w:pPr>
              <w:spacing w:before="240" w:line="276" w:lineRule="auto"/>
              <w:jc w:val="both"/>
              <w:rPr>
                <w:rFonts w:ascii="Times New Roman" w:hAnsi="Times New Roman"/>
                <w:i/>
                <w:color w:val="000000"/>
                <w:sz w:val="20"/>
                <w:szCs w:val="20"/>
                <w:lang w:eastAsia="es-EC"/>
              </w:rPr>
            </w:pPr>
            <w:r w:rsidRPr="0013493D">
              <w:rPr>
                <w:rFonts w:ascii="Times New Roman" w:hAnsi="Times New Roman"/>
                <w:b/>
                <w:color w:val="000000"/>
                <w:sz w:val="20"/>
                <w:szCs w:val="20"/>
                <w:lang w:eastAsia="es-EC"/>
              </w:rPr>
              <w:t>Firma:</w:t>
            </w:r>
            <w:r w:rsidRPr="0013493D">
              <w:rPr>
                <w:rFonts w:ascii="Times New Roman" w:hAnsi="Times New Roman"/>
                <w:i/>
                <w:color w:val="000000"/>
                <w:sz w:val="20"/>
                <w:szCs w:val="20"/>
                <w:lang w:eastAsia="es-EC"/>
              </w:rPr>
              <w:t>Representante Legal o persona natural</w:t>
            </w:r>
          </w:p>
          <w:p w:rsidR="00107822" w:rsidRPr="0013493D" w:rsidRDefault="00107822" w:rsidP="00B96EE1">
            <w:pPr>
              <w:spacing w:before="240" w:line="276" w:lineRule="auto"/>
              <w:jc w:val="both"/>
              <w:rPr>
                <w:rFonts w:ascii="Times New Roman" w:hAnsi="Times New Roman"/>
                <w:i/>
                <w:color w:val="000000"/>
                <w:sz w:val="20"/>
                <w:szCs w:val="20"/>
                <w:lang w:eastAsia="es-EC"/>
              </w:rPr>
            </w:pPr>
            <w:r w:rsidRPr="0013493D">
              <w:rPr>
                <w:rFonts w:ascii="Times New Roman" w:hAnsi="Times New Roman"/>
                <w:b/>
                <w:color w:val="000000"/>
                <w:sz w:val="20"/>
                <w:szCs w:val="20"/>
                <w:lang w:eastAsia="es-EC"/>
              </w:rPr>
              <w:t>Nombre:</w:t>
            </w:r>
            <w:r w:rsidRPr="0013493D">
              <w:rPr>
                <w:rFonts w:ascii="Times New Roman" w:hAnsi="Times New Roman"/>
                <w:i/>
                <w:color w:val="000000"/>
                <w:sz w:val="20"/>
                <w:szCs w:val="20"/>
                <w:lang w:eastAsia="es-EC"/>
              </w:rPr>
              <w:t>Representante Legal o persona natural.</w:t>
            </w:r>
          </w:p>
          <w:p w:rsidR="00107822" w:rsidRPr="0013493D" w:rsidRDefault="00107822" w:rsidP="00B96EE1">
            <w:pPr>
              <w:spacing w:before="240" w:line="276" w:lineRule="auto"/>
              <w:jc w:val="both"/>
              <w:rPr>
                <w:rFonts w:ascii="Times New Roman" w:hAnsi="Times New Roman"/>
                <w:color w:val="000000"/>
                <w:sz w:val="20"/>
                <w:szCs w:val="20"/>
                <w:lang w:eastAsia="es-EC"/>
              </w:rPr>
            </w:pPr>
            <w:r w:rsidRPr="0013493D">
              <w:rPr>
                <w:rFonts w:ascii="Times New Roman" w:hAnsi="Times New Roman"/>
                <w:i/>
                <w:color w:val="000000"/>
                <w:sz w:val="20"/>
                <w:szCs w:val="20"/>
                <w:lang w:eastAsia="es-EC"/>
              </w:rPr>
              <w:t>Domicilio:</w:t>
            </w:r>
          </w:p>
          <w:p w:rsidR="00107822" w:rsidRPr="0013493D" w:rsidRDefault="00107822" w:rsidP="00B96EE1">
            <w:pPr>
              <w:spacing w:before="240" w:line="276" w:lineRule="auto"/>
              <w:jc w:val="both"/>
              <w:rPr>
                <w:rFonts w:ascii="Times New Roman" w:hAnsi="Times New Roman"/>
                <w:b/>
                <w:color w:val="000000"/>
                <w:sz w:val="20"/>
                <w:szCs w:val="20"/>
                <w:lang w:eastAsia="es-EC"/>
              </w:rPr>
            </w:pPr>
            <w:r w:rsidRPr="0013493D">
              <w:rPr>
                <w:rFonts w:ascii="Times New Roman" w:hAnsi="Times New Roman"/>
                <w:b/>
                <w:color w:val="000000"/>
                <w:sz w:val="20"/>
                <w:szCs w:val="20"/>
                <w:lang w:eastAsia="es-EC"/>
              </w:rPr>
              <w:t>Lugar de recepción de notificaciones:</w:t>
            </w:r>
          </w:p>
          <w:p w:rsidR="00107822" w:rsidRPr="0013493D" w:rsidRDefault="00107822" w:rsidP="00B96EE1">
            <w:pPr>
              <w:spacing w:before="240" w:line="276" w:lineRule="auto"/>
              <w:jc w:val="both"/>
              <w:rPr>
                <w:rFonts w:ascii="Times New Roman" w:hAnsi="Times New Roman"/>
                <w:color w:val="000000"/>
                <w:sz w:val="20"/>
                <w:szCs w:val="20"/>
                <w:lang w:eastAsia="es-EC"/>
              </w:rPr>
            </w:pPr>
          </w:p>
          <w:p w:rsidR="00107822" w:rsidRPr="0013493D" w:rsidRDefault="00107822" w:rsidP="00B96EE1">
            <w:pPr>
              <w:spacing w:before="240" w:line="276" w:lineRule="auto"/>
              <w:jc w:val="both"/>
              <w:rPr>
                <w:rFonts w:ascii="Times New Roman" w:hAnsi="Times New Roman"/>
                <w:color w:val="000000"/>
                <w:sz w:val="20"/>
                <w:szCs w:val="20"/>
                <w:lang w:eastAsia="es-EC"/>
              </w:rPr>
            </w:pPr>
          </w:p>
        </w:tc>
      </w:tr>
    </w:tbl>
    <w:p w:rsidR="00F03E58" w:rsidRPr="0013493D" w:rsidRDefault="00F03E58" w:rsidP="00B96EE1">
      <w:pPr>
        <w:spacing w:before="240" w:line="276" w:lineRule="auto"/>
        <w:rPr>
          <w:rFonts w:ascii="Times New Roman" w:hAnsi="Times New Roman"/>
          <w:sz w:val="20"/>
          <w:szCs w:val="20"/>
        </w:rPr>
      </w:pPr>
    </w:p>
    <w:p w:rsidR="00F85596" w:rsidRPr="0013493D" w:rsidRDefault="00F85596" w:rsidP="00B96EE1">
      <w:pPr>
        <w:spacing w:before="240" w:line="276" w:lineRule="auto"/>
        <w:rPr>
          <w:rFonts w:ascii="Times New Roman" w:hAnsi="Times New Roman"/>
          <w:sz w:val="20"/>
          <w:szCs w:val="20"/>
        </w:rPr>
      </w:pPr>
    </w:p>
    <w:p w:rsidR="00876DFF" w:rsidRPr="0013493D" w:rsidRDefault="00876DFF" w:rsidP="00B96EE1">
      <w:pPr>
        <w:spacing w:before="240" w:line="276" w:lineRule="auto"/>
        <w:rPr>
          <w:rFonts w:ascii="Times New Roman" w:hAnsi="Times New Roman"/>
          <w:sz w:val="20"/>
          <w:szCs w:val="20"/>
        </w:rPr>
      </w:pPr>
    </w:p>
    <w:p w:rsidR="00876DFF" w:rsidRPr="0013493D" w:rsidRDefault="00876DFF" w:rsidP="00B96EE1">
      <w:pPr>
        <w:spacing w:before="240" w:line="276" w:lineRule="auto"/>
        <w:rPr>
          <w:rFonts w:ascii="Times New Roman" w:hAnsi="Times New Roman"/>
          <w:sz w:val="20"/>
          <w:szCs w:val="20"/>
        </w:rPr>
      </w:pPr>
    </w:p>
    <w:p w:rsidR="00876DFF" w:rsidRPr="0013493D" w:rsidRDefault="00876DFF" w:rsidP="00B96EE1">
      <w:pPr>
        <w:spacing w:before="240" w:line="276" w:lineRule="auto"/>
        <w:rPr>
          <w:rFonts w:ascii="Times New Roman" w:hAnsi="Times New Roman"/>
          <w:sz w:val="20"/>
          <w:szCs w:val="20"/>
        </w:rPr>
      </w:pPr>
    </w:p>
    <w:p w:rsidR="00876DFF" w:rsidRPr="0013493D" w:rsidRDefault="00876DFF" w:rsidP="00B96EE1">
      <w:pPr>
        <w:spacing w:before="240" w:line="276" w:lineRule="auto"/>
        <w:rPr>
          <w:rFonts w:ascii="Times New Roman" w:hAnsi="Times New Roman"/>
          <w:sz w:val="20"/>
          <w:szCs w:val="20"/>
        </w:rPr>
      </w:pPr>
    </w:p>
    <w:p w:rsidR="00F85596" w:rsidRPr="008F34DF" w:rsidRDefault="00F85596" w:rsidP="00B96EE1">
      <w:pPr>
        <w:pBdr>
          <w:top w:val="single" w:sz="4" w:space="1" w:color="auto"/>
          <w:left w:val="single" w:sz="4" w:space="4" w:color="auto"/>
          <w:bottom w:val="single" w:sz="4" w:space="1" w:color="auto"/>
          <w:right w:val="single" w:sz="4" w:space="4" w:color="auto"/>
        </w:pBdr>
        <w:tabs>
          <w:tab w:val="left" w:pos="-720"/>
        </w:tabs>
        <w:spacing w:before="240" w:line="276" w:lineRule="auto"/>
        <w:jc w:val="center"/>
        <w:rPr>
          <w:rFonts w:ascii="Times New Roman" w:eastAsia="Times New Roman" w:hAnsi="Times New Roman"/>
          <w:b/>
          <w:bCs/>
          <w:i/>
          <w:color w:val="000000"/>
          <w:spacing w:val="-3"/>
          <w:sz w:val="20"/>
          <w:szCs w:val="20"/>
          <w:lang w:eastAsia="hi-IN" w:bidi="hi-IN"/>
        </w:rPr>
      </w:pPr>
      <w:r w:rsidRPr="008F34DF">
        <w:rPr>
          <w:rFonts w:ascii="Times New Roman" w:eastAsia="Times New Roman" w:hAnsi="Times New Roman"/>
          <w:b/>
          <w:bCs/>
          <w:color w:val="000000"/>
          <w:spacing w:val="-3"/>
          <w:sz w:val="20"/>
          <w:szCs w:val="20"/>
          <w:lang w:eastAsia="hi-IN" w:bidi="hi-IN"/>
        </w:rPr>
        <w:lastRenderedPageBreak/>
        <w:t>FORMULARIO DE COMPROMISO PARA SUBCONTRATACIÓN</w:t>
      </w:r>
    </w:p>
    <w:p w:rsidR="00F85596" w:rsidRPr="008F34DF" w:rsidRDefault="00F85596" w:rsidP="00B96EE1">
      <w:pPr>
        <w:spacing w:before="240" w:line="276" w:lineRule="auto"/>
        <w:ind w:left="15" w:right="45"/>
        <w:jc w:val="right"/>
        <w:rPr>
          <w:rFonts w:ascii="Times New Roman" w:eastAsia="Times New Roman" w:hAnsi="Times New Roman"/>
          <w:b/>
          <w:color w:val="000000"/>
          <w:spacing w:val="-2"/>
          <w:sz w:val="20"/>
          <w:szCs w:val="20"/>
          <w:lang w:eastAsia="hi-IN" w:bidi="hi-IN"/>
        </w:rPr>
      </w:pPr>
      <w:r w:rsidRPr="008F34DF">
        <w:rPr>
          <w:rFonts w:ascii="Times New Roman" w:eastAsia="Times New Roman" w:hAnsi="Times New Roman"/>
          <w:b/>
          <w:color w:val="000000"/>
          <w:spacing w:val="-2"/>
          <w:sz w:val="20"/>
          <w:szCs w:val="20"/>
          <w:lang w:eastAsia="hi-IN" w:bidi="hi-IN"/>
        </w:rPr>
        <w:t>Hoja....de .....</w:t>
      </w: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 xml:space="preserve">Yo,........................................., en mi calidad de persona natural / REPRESENTANTE LEGAL de……………………, de profesión.............................., me comprometo a prestar los servicios de mi representada, como subcontratista del oferente…………………, en el procedimiento de ejecución de obra para </w:t>
      </w:r>
      <w:r w:rsidRPr="008F34DF">
        <w:rPr>
          <w:rFonts w:ascii="Times New Roman" w:eastAsia="Times New Roman" w:hAnsi="Times New Roman"/>
          <w:color w:val="000000"/>
          <w:sz w:val="20"/>
          <w:szCs w:val="20"/>
          <w:lang w:eastAsia="hi-IN" w:bidi="hi-IN"/>
        </w:rPr>
        <w:t>la construcción de (</w:t>
      </w:r>
      <w:r w:rsidRPr="008F34DF">
        <w:rPr>
          <w:rFonts w:ascii="Times New Roman" w:eastAsia="Times New Roman" w:hAnsi="Times New Roman"/>
          <w:i/>
          <w:iCs/>
          <w:color w:val="000000"/>
          <w:sz w:val="20"/>
          <w:szCs w:val="20"/>
          <w:lang w:eastAsia="hi-IN" w:bidi="hi-IN"/>
        </w:rPr>
        <w:t>objeto del contrato)</w:t>
      </w:r>
      <w:r w:rsidRPr="008F34DF">
        <w:rPr>
          <w:rFonts w:ascii="Times New Roman" w:eastAsia="Times New Roman" w:hAnsi="Times New Roman"/>
          <w:i/>
          <w:iCs/>
          <w:color w:val="000000"/>
          <w:sz w:val="20"/>
          <w:szCs w:val="20"/>
          <w:u w:val="single"/>
          <w:lang w:eastAsia="hi-IN" w:bidi="hi-IN"/>
        </w:rPr>
        <w:t>,</w:t>
      </w:r>
      <w:r w:rsidRPr="008F34DF">
        <w:rPr>
          <w:rFonts w:ascii="Times New Roman" w:eastAsia="Times New Roman" w:hAnsi="Times New Roman"/>
          <w:color w:val="000000"/>
          <w:spacing w:val="-3"/>
          <w:sz w:val="20"/>
          <w:szCs w:val="20"/>
          <w:lang w:eastAsia="hi-IN" w:bidi="hi-IN"/>
        </w:rPr>
        <w:t xml:space="preserve"> durante el período que dure la ejecución de la obra, con (</w:t>
      </w:r>
      <w:r w:rsidRPr="008F34DF">
        <w:rPr>
          <w:rFonts w:ascii="Times New Roman" w:eastAsia="Times New Roman" w:hAnsi="Times New Roman"/>
          <w:i/>
          <w:iCs/>
          <w:color w:val="000000"/>
          <w:spacing w:val="-3"/>
          <w:sz w:val="20"/>
          <w:szCs w:val="20"/>
          <w:lang w:eastAsia="hi-IN" w:bidi="hi-IN"/>
        </w:rPr>
        <w:t>nombre del oferente)</w:t>
      </w:r>
      <w:r w:rsidRPr="008F34DF">
        <w:rPr>
          <w:rFonts w:ascii="Times New Roman" w:eastAsia="Times New Roman" w:hAnsi="Times New Roman"/>
          <w:color w:val="000000"/>
          <w:spacing w:val="-3"/>
          <w:sz w:val="20"/>
          <w:szCs w:val="20"/>
          <w:lang w:eastAsia="hi-IN" w:bidi="hi-IN"/>
        </w:rPr>
        <w:t xml:space="preserve"> en el caso de que suscriba el contrato de ejecución de las obras.</w:t>
      </w: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Declaro bajo juramento que no tengo relación de asociación, dependencia, parentesco de ningún tipo con los accionistas, representantes y/o propietarios de la oferente a la cual me comprometo a prestar mis servicios en calidad de subcontratista. Asimismo, declaro que la información que a continuación se agrega es cierta y que ni mi persona o los socios, que represento no tiene relación de naturaleza alguna con los accionistas, representantes y/o propietarios de la oferente.</w:t>
      </w: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z w:val="20"/>
          <w:szCs w:val="20"/>
          <w:lang w:eastAsia="hi-IN" w:bidi="hi-IN"/>
        </w:rPr>
        <w:t>Para tal efecto, dejo señalado que los rubros que se subcontratará son los determinados a continuación, de conformidad con el presupuesto detallado en la Tabla de Cantidades y Precios ofertada.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7"/>
        <w:gridCol w:w="1702"/>
        <w:gridCol w:w="2367"/>
      </w:tblGrid>
      <w:tr w:rsidR="00F85596" w:rsidRPr="0013493D" w:rsidTr="0037199D">
        <w:trPr>
          <w:jc w:val="center"/>
        </w:trPr>
        <w:tc>
          <w:tcPr>
            <w:tcW w:w="3787" w:type="dxa"/>
            <w:vAlign w:val="center"/>
          </w:tcPr>
          <w:p w:rsidR="00F85596" w:rsidRPr="0013493D" w:rsidRDefault="00F85596" w:rsidP="00B96EE1">
            <w:pPr>
              <w:spacing w:before="240" w:line="276" w:lineRule="auto"/>
              <w:rPr>
                <w:rFonts w:ascii="Times New Roman" w:eastAsia="Times New Roman" w:hAnsi="Times New Roman"/>
                <w:b/>
                <w:color w:val="000000"/>
                <w:sz w:val="20"/>
                <w:szCs w:val="20"/>
                <w:lang w:eastAsia="hi-IN" w:bidi="hi-IN"/>
              </w:rPr>
            </w:pPr>
            <w:r w:rsidRPr="0013493D">
              <w:rPr>
                <w:rFonts w:ascii="Times New Roman" w:eastAsia="Times New Roman" w:hAnsi="Times New Roman"/>
                <w:b/>
                <w:color w:val="000000"/>
                <w:sz w:val="20"/>
                <w:szCs w:val="20"/>
                <w:lang w:eastAsia="hi-IN" w:bidi="hi-IN"/>
              </w:rPr>
              <w:t>Identificación del rubro</w:t>
            </w:r>
          </w:p>
        </w:tc>
        <w:tc>
          <w:tcPr>
            <w:tcW w:w="1702" w:type="dxa"/>
            <w:vAlign w:val="center"/>
          </w:tcPr>
          <w:p w:rsidR="00F85596" w:rsidRPr="0013493D" w:rsidRDefault="00F85596" w:rsidP="00B96EE1">
            <w:pPr>
              <w:spacing w:before="240" w:line="276" w:lineRule="auto"/>
              <w:rPr>
                <w:rFonts w:ascii="Times New Roman" w:eastAsia="Times New Roman" w:hAnsi="Times New Roman"/>
                <w:b/>
                <w:color w:val="000000"/>
                <w:sz w:val="20"/>
                <w:szCs w:val="20"/>
                <w:lang w:eastAsia="hi-IN" w:bidi="hi-IN"/>
              </w:rPr>
            </w:pPr>
            <w:r w:rsidRPr="0013493D">
              <w:rPr>
                <w:rFonts w:ascii="Times New Roman" w:eastAsia="Times New Roman" w:hAnsi="Times New Roman"/>
                <w:b/>
                <w:color w:val="000000"/>
                <w:sz w:val="20"/>
                <w:szCs w:val="20"/>
                <w:lang w:eastAsia="hi-IN" w:bidi="hi-IN"/>
              </w:rPr>
              <w:t>Valor ($)</w:t>
            </w:r>
          </w:p>
        </w:tc>
        <w:tc>
          <w:tcPr>
            <w:tcW w:w="2367" w:type="dxa"/>
            <w:vAlign w:val="center"/>
          </w:tcPr>
          <w:p w:rsidR="00F85596" w:rsidRPr="0013493D" w:rsidRDefault="00F85596" w:rsidP="00B96EE1">
            <w:pPr>
              <w:spacing w:before="240" w:line="276" w:lineRule="auto"/>
              <w:rPr>
                <w:rFonts w:ascii="Times New Roman" w:eastAsia="Times New Roman" w:hAnsi="Times New Roman"/>
                <w:b/>
                <w:color w:val="000000"/>
                <w:sz w:val="20"/>
                <w:szCs w:val="20"/>
                <w:lang w:eastAsia="hi-IN" w:bidi="hi-IN"/>
              </w:rPr>
            </w:pPr>
            <w:r w:rsidRPr="0013493D">
              <w:rPr>
                <w:rFonts w:ascii="Times New Roman" w:eastAsia="Times New Roman" w:hAnsi="Times New Roman"/>
                <w:b/>
                <w:color w:val="000000"/>
                <w:sz w:val="20"/>
                <w:szCs w:val="20"/>
                <w:lang w:eastAsia="hi-IN" w:bidi="hi-IN"/>
              </w:rPr>
              <w:t>% respecto el monto contractual</w:t>
            </w:r>
          </w:p>
        </w:tc>
      </w:tr>
      <w:tr w:rsidR="00F85596" w:rsidRPr="0013493D" w:rsidTr="0037199D">
        <w:trPr>
          <w:jc w:val="center"/>
        </w:trPr>
        <w:tc>
          <w:tcPr>
            <w:tcW w:w="3787" w:type="dxa"/>
            <w:vAlign w:val="center"/>
          </w:tcPr>
          <w:p w:rsidR="00F85596" w:rsidRPr="0013493D" w:rsidRDefault="00F85596" w:rsidP="00B96EE1">
            <w:pPr>
              <w:spacing w:before="240" w:line="276" w:lineRule="auto"/>
              <w:rPr>
                <w:rFonts w:ascii="Times New Roman" w:eastAsia="Times New Roman" w:hAnsi="Times New Roman"/>
                <w:color w:val="000000"/>
                <w:sz w:val="20"/>
                <w:szCs w:val="20"/>
                <w:lang w:eastAsia="hi-IN" w:bidi="hi-IN"/>
              </w:rPr>
            </w:pPr>
          </w:p>
        </w:tc>
        <w:tc>
          <w:tcPr>
            <w:tcW w:w="1702" w:type="dxa"/>
            <w:vAlign w:val="center"/>
          </w:tcPr>
          <w:p w:rsidR="00F85596" w:rsidRPr="0013493D" w:rsidRDefault="00F85596" w:rsidP="00B96EE1">
            <w:pPr>
              <w:spacing w:before="240" w:line="276" w:lineRule="auto"/>
              <w:rPr>
                <w:rFonts w:ascii="Times New Roman" w:eastAsia="Times New Roman" w:hAnsi="Times New Roman"/>
                <w:color w:val="000000"/>
                <w:sz w:val="20"/>
                <w:szCs w:val="20"/>
                <w:lang w:eastAsia="hi-IN" w:bidi="hi-IN"/>
              </w:rPr>
            </w:pPr>
          </w:p>
        </w:tc>
        <w:tc>
          <w:tcPr>
            <w:tcW w:w="2367" w:type="dxa"/>
            <w:vAlign w:val="center"/>
          </w:tcPr>
          <w:p w:rsidR="00F85596" w:rsidRPr="0013493D" w:rsidRDefault="00F85596" w:rsidP="00B96EE1">
            <w:pPr>
              <w:spacing w:before="240" w:line="276" w:lineRule="auto"/>
              <w:rPr>
                <w:rFonts w:ascii="Times New Roman" w:eastAsia="Times New Roman" w:hAnsi="Times New Roman"/>
                <w:color w:val="000000"/>
                <w:sz w:val="20"/>
                <w:szCs w:val="20"/>
                <w:lang w:eastAsia="hi-IN" w:bidi="hi-IN"/>
              </w:rPr>
            </w:pPr>
          </w:p>
        </w:tc>
      </w:tr>
      <w:tr w:rsidR="00F85596" w:rsidRPr="0013493D" w:rsidTr="0037199D">
        <w:trPr>
          <w:jc w:val="center"/>
        </w:trPr>
        <w:tc>
          <w:tcPr>
            <w:tcW w:w="3787" w:type="dxa"/>
            <w:vAlign w:val="center"/>
          </w:tcPr>
          <w:p w:rsidR="00F85596" w:rsidRPr="0013493D" w:rsidRDefault="00F85596" w:rsidP="00B96EE1">
            <w:pPr>
              <w:spacing w:before="240" w:line="276" w:lineRule="auto"/>
              <w:rPr>
                <w:rFonts w:ascii="Times New Roman" w:eastAsia="Times New Roman" w:hAnsi="Times New Roman"/>
                <w:color w:val="000000"/>
                <w:sz w:val="20"/>
                <w:szCs w:val="20"/>
                <w:lang w:eastAsia="hi-IN" w:bidi="hi-IN"/>
              </w:rPr>
            </w:pPr>
          </w:p>
        </w:tc>
        <w:tc>
          <w:tcPr>
            <w:tcW w:w="1702" w:type="dxa"/>
            <w:vAlign w:val="center"/>
          </w:tcPr>
          <w:p w:rsidR="00F85596" w:rsidRPr="0013493D" w:rsidRDefault="00F85596" w:rsidP="00B96EE1">
            <w:pPr>
              <w:spacing w:before="240" w:line="276" w:lineRule="auto"/>
              <w:rPr>
                <w:rFonts w:ascii="Times New Roman" w:eastAsia="Times New Roman" w:hAnsi="Times New Roman"/>
                <w:color w:val="000000"/>
                <w:sz w:val="20"/>
                <w:szCs w:val="20"/>
                <w:lang w:eastAsia="hi-IN" w:bidi="hi-IN"/>
              </w:rPr>
            </w:pPr>
          </w:p>
        </w:tc>
        <w:tc>
          <w:tcPr>
            <w:tcW w:w="2367" w:type="dxa"/>
            <w:vAlign w:val="center"/>
          </w:tcPr>
          <w:p w:rsidR="00F85596" w:rsidRPr="0013493D" w:rsidRDefault="00F85596" w:rsidP="00B96EE1">
            <w:pPr>
              <w:spacing w:before="240" w:line="276" w:lineRule="auto"/>
              <w:rPr>
                <w:rFonts w:ascii="Times New Roman" w:eastAsia="Times New Roman" w:hAnsi="Times New Roman"/>
                <w:color w:val="000000"/>
                <w:sz w:val="20"/>
                <w:szCs w:val="20"/>
                <w:lang w:eastAsia="hi-IN" w:bidi="hi-IN"/>
              </w:rPr>
            </w:pPr>
          </w:p>
        </w:tc>
      </w:tr>
    </w:tbl>
    <w:p w:rsidR="00F85596" w:rsidRPr="0013493D" w:rsidRDefault="00F85596" w:rsidP="00B96EE1">
      <w:pPr>
        <w:spacing w:before="240" w:line="276" w:lineRule="auto"/>
        <w:rPr>
          <w:rFonts w:ascii="Times New Roman" w:eastAsia="Times New Roman" w:hAnsi="Times New Roman"/>
          <w:color w:val="000000"/>
          <w:sz w:val="20"/>
          <w:szCs w:val="20"/>
          <w:lang w:eastAsia="hi-IN" w:bidi="hi-IN"/>
        </w:rPr>
      </w:pPr>
      <w:r w:rsidRPr="0013493D">
        <w:rPr>
          <w:rFonts w:ascii="Times New Roman" w:eastAsia="Times New Roman" w:hAnsi="Times New Roman"/>
          <w:color w:val="000000"/>
          <w:sz w:val="20"/>
          <w:szCs w:val="20"/>
          <w:lang w:eastAsia="hi-IN" w:bidi="hi-IN"/>
        </w:rPr>
        <w:tab/>
      </w:r>
      <w:r w:rsidRPr="0013493D">
        <w:rPr>
          <w:rFonts w:ascii="Times New Roman" w:eastAsia="Times New Roman" w:hAnsi="Times New Roman"/>
          <w:color w:val="000000"/>
          <w:sz w:val="20"/>
          <w:szCs w:val="20"/>
          <w:lang w:eastAsia="hi-IN" w:bidi="hi-IN"/>
        </w:rPr>
        <w:tab/>
      </w:r>
      <w:r w:rsidRPr="0013493D">
        <w:rPr>
          <w:rFonts w:ascii="Times New Roman" w:eastAsia="Times New Roman" w:hAnsi="Times New Roman"/>
          <w:color w:val="000000"/>
          <w:sz w:val="20"/>
          <w:szCs w:val="20"/>
          <w:lang w:eastAsia="hi-IN" w:bidi="hi-IN"/>
        </w:rPr>
        <w:tab/>
      </w:r>
      <w:r w:rsidRPr="0013493D">
        <w:rPr>
          <w:rFonts w:ascii="Times New Roman" w:eastAsia="Times New Roman" w:hAnsi="Times New Roman"/>
          <w:color w:val="000000"/>
          <w:sz w:val="20"/>
          <w:szCs w:val="20"/>
          <w:lang w:eastAsia="hi-IN" w:bidi="hi-IN"/>
        </w:rPr>
        <w:tab/>
      </w:r>
      <w:r w:rsidRPr="0013493D">
        <w:rPr>
          <w:rFonts w:ascii="Times New Roman" w:eastAsia="Times New Roman" w:hAnsi="Times New Roman"/>
          <w:color w:val="000000"/>
          <w:sz w:val="20"/>
          <w:szCs w:val="20"/>
          <w:lang w:eastAsia="hi-IN" w:bidi="hi-IN"/>
        </w:rPr>
        <w:tab/>
      </w:r>
      <w:r w:rsidRPr="0013493D">
        <w:rPr>
          <w:rFonts w:ascii="Times New Roman" w:eastAsia="Times New Roman" w:hAnsi="Times New Roman"/>
          <w:color w:val="000000"/>
          <w:sz w:val="20"/>
          <w:szCs w:val="20"/>
          <w:lang w:eastAsia="hi-IN" w:bidi="hi-IN"/>
        </w:rPr>
        <w:tab/>
        <w:t>SUMA TOTAL SUMA TOTAL</w:t>
      </w: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w:t>
      </w: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(LUGAR Y FECHA)</w:t>
      </w:r>
    </w:p>
    <w:p w:rsidR="00F85596" w:rsidRPr="0013493D" w:rsidRDefault="00F85596" w:rsidP="00B96EE1">
      <w:pPr>
        <w:spacing w:before="240" w:line="276" w:lineRule="auto"/>
        <w:rPr>
          <w:rFonts w:ascii="Times New Roman" w:eastAsia="Times New Roman" w:hAnsi="Times New Roman"/>
          <w:color w:val="000000"/>
          <w:sz w:val="20"/>
          <w:szCs w:val="20"/>
          <w:lang w:eastAsia="hi-IN" w:bidi="hi-IN"/>
        </w:rPr>
      </w:pP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ab/>
      </w:r>
      <w:r w:rsidRPr="008F34DF">
        <w:rPr>
          <w:rFonts w:ascii="Times New Roman" w:eastAsia="Times New Roman" w:hAnsi="Times New Roman"/>
          <w:color w:val="000000"/>
          <w:spacing w:val="-3"/>
          <w:sz w:val="20"/>
          <w:szCs w:val="20"/>
          <w:lang w:eastAsia="hi-IN" w:bidi="hi-IN"/>
        </w:rPr>
        <w:tab/>
      </w:r>
      <w:r w:rsidRPr="008F34DF">
        <w:rPr>
          <w:rFonts w:ascii="Times New Roman" w:eastAsia="Times New Roman" w:hAnsi="Times New Roman"/>
          <w:color w:val="000000"/>
          <w:spacing w:val="-3"/>
          <w:sz w:val="20"/>
          <w:szCs w:val="20"/>
          <w:lang w:eastAsia="hi-IN" w:bidi="hi-IN"/>
        </w:rPr>
        <w:tab/>
      </w:r>
      <w:r w:rsidRPr="008F34DF">
        <w:rPr>
          <w:rFonts w:ascii="Times New Roman" w:eastAsia="Times New Roman" w:hAnsi="Times New Roman"/>
          <w:color w:val="000000"/>
          <w:spacing w:val="-3"/>
          <w:sz w:val="20"/>
          <w:szCs w:val="20"/>
          <w:lang w:eastAsia="hi-IN" w:bidi="hi-IN"/>
        </w:rPr>
        <w:tab/>
        <w:t>----------------------------------------</w:t>
      </w:r>
    </w:p>
    <w:p w:rsidR="00F85596" w:rsidRPr="008F34DF" w:rsidRDefault="00F85596" w:rsidP="00B96EE1">
      <w:pPr>
        <w:tabs>
          <w:tab w:val="center" w:pos="4334"/>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ab/>
        <w:t>(FIRMA DEL REPRESENTANTE LEGAL)</w:t>
      </w:r>
    </w:p>
    <w:p w:rsidR="00F85596" w:rsidRPr="008F34DF" w:rsidRDefault="00F85596" w:rsidP="00B96EE1">
      <w:pPr>
        <w:tabs>
          <w:tab w:val="center" w:pos="4334"/>
        </w:tabs>
        <w:spacing w:before="240" w:line="276" w:lineRule="auto"/>
        <w:jc w:val="center"/>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RAZÓN SOCIAL…………………</w:t>
      </w: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Cantón:</w:t>
      </w: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Parroquia:</w:t>
      </w: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Dirección:</w:t>
      </w:r>
    </w:p>
    <w:p w:rsidR="00F85596" w:rsidRPr="008F34DF" w:rsidRDefault="00F85596" w:rsidP="00B96EE1">
      <w:pPr>
        <w:tabs>
          <w:tab w:val="left" w:pos="-720"/>
        </w:tabs>
        <w:spacing w:before="240" w:line="276" w:lineRule="auto"/>
        <w:jc w:val="both"/>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 xml:space="preserve">Teléfono(s): </w:t>
      </w:r>
    </w:p>
    <w:p w:rsidR="00F85596" w:rsidRDefault="00F85596" w:rsidP="00B96EE1">
      <w:pPr>
        <w:spacing w:line="276" w:lineRule="auto"/>
        <w:rPr>
          <w:rFonts w:ascii="Times New Roman" w:eastAsia="Times New Roman" w:hAnsi="Times New Roman"/>
          <w:color w:val="000000"/>
          <w:spacing w:val="-3"/>
          <w:sz w:val="20"/>
          <w:szCs w:val="20"/>
          <w:lang w:eastAsia="hi-IN" w:bidi="hi-IN"/>
        </w:rPr>
      </w:pPr>
      <w:r w:rsidRPr="008F34DF">
        <w:rPr>
          <w:rFonts w:ascii="Times New Roman" w:eastAsia="Times New Roman" w:hAnsi="Times New Roman"/>
          <w:color w:val="000000"/>
          <w:spacing w:val="-3"/>
          <w:sz w:val="20"/>
          <w:szCs w:val="20"/>
          <w:lang w:eastAsia="hi-IN" w:bidi="hi-IN"/>
        </w:rPr>
        <w:t>Télex o fax:</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C016B0" w:rsidRPr="0052369D" w:rsidTr="00B45AAD">
        <w:trPr>
          <w:trHeight w:val="1331"/>
        </w:trPr>
        <w:tc>
          <w:tcPr>
            <w:tcW w:w="9215" w:type="dxa"/>
            <w:shd w:val="clear" w:color="auto" w:fill="F2F2F2"/>
          </w:tcPr>
          <w:p w:rsidR="00C016B0" w:rsidRPr="0052369D" w:rsidRDefault="00C016B0" w:rsidP="00B45AAD">
            <w:pPr>
              <w:pStyle w:val="Standard"/>
              <w:tabs>
                <w:tab w:val="center" w:pos="4680"/>
              </w:tabs>
              <w:spacing w:line="276" w:lineRule="auto"/>
              <w:rPr>
                <w:b/>
                <w:bCs/>
                <w:color w:val="000000"/>
                <w:szCs w:val="24"/>
              </w:rPr>
            </w:pPr>
          </w:p>
          <w:p w:rsidR="00C016B0" w:rsidRPr="0052369D" w:rsidRDefault="00C016B0" w:rsidP="00B45AAD">
            <w:pPr>
              <w:pStyle w:val="Standard"/>
              <w:tabs>
                <w:tab w:val="center" w:pos="4680"/>
              </w:tabs>
              <w:spacing w:line="276" w:lineRule="auto"/>
              <w:jc w:val="center"/>
              <w:rPr>
                <w:b/>
                <w:bCs/>
                <w:color w:val="000000"/>
                <w:szCs w:val="24"/>
              </w:rPr>
            </w:pPr>
            <w:r w:rsidRPr="0052369D">
              <w:rPr>
                <w:b/>
                <w:bCs/>
                <w:color w:val="000000"/>
                <w:szCs w:val="24"/>
              </w:rPr>
              <w:t>SECCIÓN II. FORMULARIO DE COMPROMISO DE CUMPLIMIENTO DE PARÁMETROS EN ETAPA CONTRACTUAL</w:t>
            </w:r>
          </w:p>
          <w:p w:rsidR="00C016B0" w:rsidRPr="0052369D" w:rsidRDefault="00C016B0" w:rsidP="00B45AAD">
            <w:pPr>
              <w:pStyle w:val="Standard"/>
              <w:tabs>
                <w:tab w:val="center" w:pos="4680"/>
              </w:tabs>
              <w:spacing w:line="276" w:lineRule="auto"/>
              <w:rPr>
                <w:b/>
                <w:bCs/>
                <w:color w:val="000000"/>
                <w:szCs w:val="24"/>
              </w:rPr>
            </w:pPr>
          </w:p>
        </w:tc>
      </w:tr>
    </w:tbl>
    <w:p w:rsidR="00C016B0" w:rsidRPr="0052369D" w:rsidRDefault="00C016B0" w:rsidP="00C016B0">
      <w:pPr>
        <w:pStyle w:val="Standard"/>
        <w:tabs>
          <w:tab w:val="center" w:pos="4680"/>
        </w:tabs>
        <w:spacing w:line="276" w:lineRule="auto"/>
        <w:rPr>
          <w:b/>
          <w:bCs/>
          <w:color w:val="000000"/>
          <w:szCs w:val="24"/>
        </w:rPr>
      </w:pPr>
    </w:p>
    <w:p w:rsidR="00C016B0" w:rsidRPr="0052369D" w:rsidRDefault="00C016B0" w:rsidP="00C016B0">
      <w:pPr>
        <w:pStyle w:val="Standard"/>
        <w:tabs>
          <w:tab w:val="center" w:pos="4680"/>
        </w:tabs>
        <w:spacing w:line="276" w:lineRule="auto"/>
        <w:rPr>
          <w:b/>
          <w:bCs/>
          <w:color w:val="000000"/>
          <w:szCs w:val="24"/>
        </w:rPr>
      </w:pPr>
    </w:p>
    <w:p w:rsidR="00C016B0" w:rsidRPr="0052369D" w:rsidRDefault="00C016B0" w:rsidP="00C016B0">
      <w:pPr>
        <w:pStyle w:val="Standard"/>
        <w:widowControl w:val="0"/>
        <w:tabs>
          <w:tab w:val="left" w:pos="1418"/>
        </w:tabs>
        <w:spacing w:after="200" w:line="276" w:lineRule="auto"/>
        <w:ind w:right="45"/>
        <w:contextualSpacing/>
        <w:jc w:val="both"/>
        <w:rPr>
          <w:rFonts w:eastAsia="Calibri"/>
          <w:b/>
          <w:color w:val="000000"/>
          <w:lang w:val="es-ES"/>
        </w:rPr>
      </w:pPr>
      <w:r w:rsidRPr="0052369D">
        <w:rPr>
          <w:b/>
          <w:bCs/>
          <w:color w:val="000000"/>
          <w:szCs w:val="24"/>
        </w:rPr>
        <w:t>Compromiso de cumplimiento de parámetros en etapa contractual: equipo mínimo requerido; personal técnico mínimo requerido y experiencia del personal técnico; metodología.</w:t>
      </w:r>
    </w:p>
    <w:p w:rsidR="00C016B0" w:rsidRPr="0052369D" w:rsidRDefault="00C016B0" w:rsidP="00C016B0">
      <w:pPr>
        <w:tabs>
          <w:tab w:val="left" w:pos="-720"/>
        </w:tabs>
        <w:jc w:val="both"/>
        <w:rPr>
          <w:rFonts w:ascii="Times New Roman" w:hAnsi="Times New Roman"/>
          <w:bCs/>
          <w:color w:val="000000"/>
          <w:lang w:val="es-ES" w:eastAsia="es-EC"/>
        </w:rPr>
      </w:pPr>
    </w:p>
    <w:p w:rsidR="00C016B0" w:rsidRPr="00C016B0" w:rsidRDefault="00C016B0" w:rsidP="00C016B0">
      <w:pPr>
        <w:tabs>
          <w:tab w:val="left" w:pos="-720"/>
        </w:tabs>
        <w:jc w:val="both"/>
        <w:rPr>
          <w:rFonts w:ascii="Times New Roman" w:eastAsia="Times New Roman" w:hAnsi="Times New Roman"/>
          <w:bCs/>
          <w:color w:val="000000"/>
          <w:sz w:val="20"/>
          <w:lang w:val="es-ES" w:eastAsia="es-EC"/>
        </w:rPr>
      </w:pPr>
      <w:r w:rsidRPr="00C016B0">
        <w:rPr>
          <w:rFonts w:ascii="Times New Roman" w:hAnsi="Times New Roman"/>
          <w:bCs/>
          <w:color w:val="000000"/>
          <w:sz w:val="20"/>
          <w:lang w:val="es-ES" w:eastAsia="es-EC"/>
        </w:rPr>
        <w:t>Yo, ........................................., en mi calidad de oferente como persona natural / Representante Legal de ……………………, de profesión .............................., con número de RUC …………., en caso de resultar adjudicatario del contrato, me comprometo a ejecutar el contrato, con personal técnico capacitado y suficientemente experimentado en el objeto contractual, el cual deberá reunir las condiciones de experiencia, probidad y preparación académica, conforme los parámetros señalados por la entidad contratante, en los pliegos precontractuales y conforme se requiera para el cumplimiento adecuado del cronograma valorado. La documentación referente al personal técnico mínimo y su experiencia, serán entregadas al Administrador del Contrato y Fiscalizador al inicio de la obra para su verificación, conforme lo anunciado en el formulario de la oferta.</w:t>
      </w:r>
    </w:p>
    <w:p w:rsidR="00C016B0" w:rsidRPr="00C016B0" w:rsidRDefault="00C016B0" w:rsidP="00C016B0">
      <w:pPr>
        <w:tabs>
          <w:tab w:val="left" w:pos="-720"/>
        </w:tabs>
        <w:jc w:val="both"/>
        <w:rPr>
          <w:rFonts w:ascii="Times New Roman" w:hAnsi="Times New Roman"/>
          <w:bCs/>
          <w:color w:val="000000"/>
          <w:sz w:val="20"/>
          <w:lang w:val="es-ES" w:eastAsia="es-EC"/>
        </w:rPr>
      </w:pPr>
      <w:r w:rsidRPr="00C016B0">
        <w:rPr>
          <w:rFonts w:ascii="Times New Roman" w:hAnsi="Times New Roman"/>
          <w:bCs/>
          <w:color w:val="000000"/>
          <w:sz w:val="20"/>
          <w:lang w:val="es-ES" w:eastAsia="es-EC"/>
        </w:rPr>
        <w:t>Me comprometo además, en caso de resultar adjudicatario, a presentar y disponer a partir del inicio del plazo contractual, el equipo mínimo solicitado, conforme a los requerimientos del cronograma valorado, para el cumplimiento del objeto contractual, conforme los parámetros señalados por la entidad contratante, en los pliegos precontractuales y en el formulario de la oferta. Lo cual será verificado por el Administrador del Contrato y Fiscalizador al inicio de la obra.</w:t>
      </w:r>
    </w:p>
    <w:p w:rsidR="00C016B0" w:rsidRPr="00C016B0" w:rsidRDefault="00C016B0" w:rsidP="00C016B0">
      <w:pPr>
        <w:tabs>
          <w:tab w:val="left" w:pos="-720"/>
        </w:tabs>
        <w:jc w:val="both"/>
        <w:rPr>
          <w:rFonts w:ascii="Times New Roman" w:hAnsi="Times New Roman"/>
          <w:bCs/>
          <w:color w:val="000000"/>
          <w:sz w:val="20"/>
          <w:lang w:val="es-ES" w:eastAsia="es-EC"/>
        </w:rPr>
      </w:pPr>
      <w:r w:rsidRPr="00C016B0">
        <w:rPr>
          <w:rFonts w:ascii="Times New Roman" w:hAnsi="Times New Roman"/>
          <w:bCs/>
          <w:color w:val="000000"/>
          <w:sz w:val="20"/>
          <w:lang w:val="es-ES" w:eastAsia="es-EC"/>
        </w:rPr>
        <w:t>Así mismo, en caso de resultar adjudicatario, me comprometo a entregar la metodología de construcción solicitada por la entidad contratante en los pliegos precontractuales, y conforme a lo anunciado en el formulario de la oferta, la cual deberá promover el uso eficiente y aprovechamiento de los recursos e insumos para el cumplimiento del objeto contractual, dentro de los plazos y costos proyectados. Lo cual será verificado por el Administrador del Contrato y Fiscalizador al inicio de la obra.</w:t>
      </w:r>
    </w:p>
    <w:p w:rsidR="00C016B0" w:rsidRPr="00C016B0" w:rsidRDefault="00C016B0" w:rsidP="00C016B0">
      <w:pPr>
        <w:tabs>
          <w:tab w:val="left" w:pos="-720"/>
        </w:tabs>
        <w:jc w:val="both"/>
        <w:rPr>
          <w:rFonts w:ascii="Times New Roman" w:hAnsi="Times New Roman"/>
          <w:bCs/>
          <w:color w:val="000000"/>
          <w:sz w:val="20"/>
          <w:lang w:val="es-ES" w:eastAsia="es-EC"/>
        </w:rPr>
      </w:pPr>
      <w:r w:rsidRPr="00C016B0">
        <w:rPr>
          <w:rFonts w:ascii="Times New Roman" w:hAnsi="Times New Roman"/>
          <w:bCs/>
          <w:color w:val="000000"/>
          <w:sz w:val="20"/>
          <w:lang w:val="es-ES" w:eastAsia="es-EC"/>
        </w:rPr>
        <w:t>La obligación de cumplimiento de estos parámetros en la ejecución contractual, constarán explícitamente señalados en el contrato respectivo, y su cumplimiento será objeto de verificación por parte del administrador del contrato y del fiscalizador.</w:t>
      </w:r>
    </w:p>
    <w:p w:rsidR="00C016B0" w:rsidRPr="00C016B0" w:rsidRDefault="00C016B0" w:rsidP="00C016B0">
      <w:pPr>
        <w:tabs>
          <w:tab w:val="left" w:pos="-720"/>
        </w:tabs>
        <w:jc w:val="both"/>
        <w:rPr>
          <w:rFonts w:ascii="Times New Roman" w:hAnsi="Times New Roman"/>
          <w:bCs/>
          <w:color w:val="000000"/>
          <w:sz w:val="20"/>
          <w:lang w:val="es-ES" w:eastAsia="es-EC"/>
        </w:rPr>
      </w:pPr>
      <w:r w:rsidRPr="00C016B0">
        <w:rPr>
          <w:rFonts w:ascii="Times New Roman" w:hAnsi="Times New Roman"/>
          <w:bCs/>
          <w:color w:val="000000"/>
          <w:sz w:val="20"/>
          <w:lang w:val="es-ES" w:eastAsia="es-EC"/>
        </w:rPr>
        <w:t>La presentación del presente formulario no será considerado como un parámetro de verificación de la oferta, ni será objeto de evaluación por puntaje. Sin embargo, deberá encontrarse debidamente firmado al presentarse la oferta, caso contrario la oferta será descalificada por falta de integridad de la misma.</w:t>
      </w:r>
    </w:p>
    <w:p w:rsidR="00C016B0" w:rsidRPr="00C016B0" w:rsidRDefault="00C016B0" w:rsidP="00C016B0">
      <w:pPr>
        <w:rPr>
          <w:rFonts w:ascii="Times New Roman" w:hAnsi="Times New Roman"/>
          <w:bCs/>
          <w:color w:val="000000"/>
          <w:sz w:val="20"/>
          <w:lang w:val="es-ES" w:eastAsia="es-EC"/>
        </w:rPr>
      </w:pPr>
    </w:p>
    <w:p w:rsidR="00C016B0" w:rsidRPr="00C016B0" w:rsidRDefault="00C016B0" w:rsidP="00C016B0">
      <w:pPr>
        <w:rPr>
          <w:rFonts w:ascii="Times New Roman" w:hAnsi="Times New Roman"/>
          <w:bCs/>
          <w:color w:val="000000"/>
          <w:sz w:val="20"/>
          <w:lang w:val="es-ES" w:eastAsia="es-EC"/>
        </w:rPr>
      </w:pPr>
      <w:r w:rsidRPr="00C016B0">
        <w:rPr>
          <w:rFonts w:ascii="Times New Roman" w:hAnsi="Times New Roman"/>
          <w:bCs/>
          <w:color w:val="000000"/>
          <w:sz w:val="20"/>
          <w:lang w:val="es-ES" w:eastAsia="es-EC"/>
        </w:rPr>
        <w:t>----------------------------------------</w:t>
      </w:r>
    </w:p>
    <w:p w:rsidR="00C016B0" w:rsidRPr="00C016B0" w:rsidRDefault="00C016B0" w:rsidP="00C016B0">
      <w:pPr>
        <w:rPr>
          <w:rFonts w:ascii="Times New Roman" w:hAnsi="Times New Roman"/>
          <w:bCs/>
          <w:color w:val="000000"/>
          <w:sz w:val="20"/>
          <w:lang w:val="es-ES" w:eastAsia="es-EC"/>
        </w:rPr>
      </w:pPr>
      <w:r w:rsidRPr="00C016B0">
        <w:rPr>
          <w:rFonts w:ascii="Times New Roman" w:hAnsi="Times New Roman"/>
          <w:bCs/>
          <w:color w:val="000000"/>
          <w:sz w:val="20"/>
          <w:lang w:val="es-ES" w:eastAsia="es-EC"/>
        </w:rPr>
        <w:t>(LUGAR Y FECHA)</w:t>
      </w:r>
    </w:p>
    <w:p w:rsidR="00C016B0" w:rsidRPr="00C016B0" w:rsidRDefault="00C016B0" w:rsidP="00C016B0">
      <w:pPr>
        <w:rPr>
          <w:rFonts w:ascii="Times New Roman" w:hAnsi="Times New Roman"/>
          <w:bCs/>
          <w:color w:val="000000"/>
          <w:sz w:val="20"/>
          <w:lang w:val="es-ES" w:eastAsia="es-EC"/>
        </w:rPr>
      </w:pPr>
    </w:p>
    <w:p w:rsidR="00C016B0" w:rsidRPr="00C016B0" w:rsidRDefault="00C016B0" w:rsidP="00C016B0">
      <w:pPr>
        <w:rPr>
          <w:rFonts w:ascii="Times New Roman" w:hAnsi="Times New Roman"/>
          <w:bCs/>
          <w:color w:val="000000"/>
          <w:sz w:val="20"/>
          <w:lang w:val="es-ES" w:eastAsia="es-EC"/>
        </w:rPr>
      </w:pPr>
    </w:p>
    <w:p w:rsidR="00C016B0" w:rsidRPr="00C016B0" w:rsidRDefault="00C016B0" w:rsidP="00C016B0">
      <w:pPr>
        <w:rPr>
          <w:rFonts w:ascii="Times New Roman" w:hAnsi="Times New Roman"/>
          <w:bCs/>
          <w:color w:val="000000"/>
          <w:sz w:val="20"/>
          <w:lang w:val="es-ES" w:eastAsia="es-EC"/>
        </w:rPr>
      </w:pPr>
      <w:r w:rsidRPr="00C016B0">
        <w:rPr>
          <w:rFonts w:ascii="Times New Roman" w:hAnsi="Times New Roman"/>
          <w:bCs/>
          <w:color w:val="000000"/>
          <w:sz w:val="20"/>
          <w:lang w:val="es-ES" w:eastAsia="es-EC"/>
        </w:rPr>
        <w:t>----------------------------------------</w:t>
      </w:r>
      <w:r w:rsidRPr="00C016B0">
        <w:rPr>
          <w:rFonts w:ascii="Times New Roman" w:hAnsi="Times New Roman"/>
          <w:bCs/>
          <w:color w:val="000000"/>
          <w:sz w:val="20"/>
          <w:lang w:val="es-ES" w:eastAsia="es-EC"/>
        </w:rPr>
        <w:tab/>
      </w:r>
    </w:p>
    <w:p w:rsidR="00C016B0" w:rsidRPr="00C016B0" w:rsidRDefault="00C016B0" w:rsidP="00C016B0">
      <w:pPr>
        <w:rPr>
          <w:rFonts w:ascii="Times New Roman" w:hAnsi="Times New Roman"/>
          <w:bCs/>
          <w:color w:val="000000"/>
          <w:sz w:val="20"/>
          <w:lang w:val="es-ES" w:eastAsia="es-EC"/>
        </w:rPr>
      </w:pPr>
      <w:r w:rsidRPr="00C016B0">
        <w:rPr>
          <w:rFonts w:ascii="Times New Roman" w:hAnsi="Times New Roman"/>
          <w:bCs/>
          <w:color w:val="000000"/>
          <w:sz w:val="20"/>
          <w:lang w:val="es-ES" w:eastAsia="es-EC"/>
        </w:rPr>
        <w:t xml:space="preserve">(FIRMA PERSONA NATURAL / </w:t>
      </w:r>
    </w:p>
    <w:p w:rsidR="00C016B0" w:rsidRPr="00C016B0" w:rsidRDefault="00C016B0" w:rsidP="00C016B0">
      <w:pPr>
        <w:spacing w:line="240" w:lineRule="auto"/>
        <w:contextualSpacing/>
        <w:rPr>
          <w:rFonts w:ascii="Times New Roman" w:hAnsi="Times New Roman"/>
          <w:bCs/>
          <w:color w:val="000000"/>
          <w:sz w:val="20"/>
          <w:lang w:val="es-ES" w:eastAsia="es-EC"/>
        </w:rPr>
      </w:pPr>
      <w:r w:rsidRPr="00C016B0">
        <w:rPr>
          <w:rFonts w:ascii="Times New Roman" w:hAnsi="Times New Roman"/>
          <w:bCs/>
          <w:color w:val="000000"/>
          <w:sz w:val="20"/>
          <w:lang w:val="es-ES" w:eastAsia="es-EC"/>
        </w:rPr>
        <w:t xml:space="preserve"> REPRESENTANTE LEGAL)</w:t>
      </w:r>
    </w:p>
    <w:p w:rsidR="00C016B0" w:rsidRPr="00C016B0" w:rsidRDefault="00C016B0" w:rsidP="00C016B0">
      <w:pPr>
        <w:rPr>
          <w:sz w:val="20"/>
        </w:rPr>
      </w:pPr>
    </w:p>
    <w:p w:rsidR="00C016B0" w:rsidRPr="008F34DF" w:rsidRDefault="00C016B0" w:rsidP="00B96EE1">
      <w:pPr>
        <w:spacing w:line="276" w:lineRule="auto"/>
        <w:rPr>
          <w:rFonts w:ascii="Times New Roman" w:eastAsia="Times New Roman" w:hAnsi="Times New Roman"/>
          <w:color w:val="000000"/>
          <w:spacing w:val="-3"/>
          <w:sz w:val="20"/>
          <w:szCs w:val="20"/>
          <w:lang w:eastAsia="hi-IN" w:bidi="hi-IN"/>
        </w:rPr>
      </w:pPr>
    </w:p>
    <w:p w:rsidR="003D2D4A" w:rsidRPr="0013493D" w:rsidRDefault="00DB067E" w:rsidP="00B96EE1">
      <w:pPr>
        <w:spacing w:line="276" w:lineRule="auto"/>
        <w:rPr>
          <w:rFonts w:ascii="Times New Roman" w:hAnsi="Times New Roman"/>
          <w:sz w:val="20"/>
          <w:szCs w:val="20"/>
        </w:rPr>
      </w:pPr>
      <w:r w:rsidRPr="00DB067E">
        <w:rPr>
          <w:rFonts w:ascii="Times New Roman" w:hAnsi="Times New Roman"/>
          <w:noProof/>
          <w:color w:val="000000" w:themeColor="text1"/>
          <w:sz w:val="20"/>
          <w:szCs w:val="20"/>
          <w:lang w:eastAsia="es-EC"/>
        </w:rPr>
      </w:r>
      <w:r w:rsidRPr="00DB067E">
        <w:rPr>
          <w:rFonts w:ascii="Times New Roman" w:hAnsi="Times New Roman"/>
          <w:noProof/>
          <w:color w:val="000000" w:themeColor="text1"/>
          <w:sz w:val="20"/>
          <w:szCs w:val="20"/>
          <w:lang w:eastAsia="es-EC"/>
        </w:rPr>
        <w:pict>
          <v:shape id="Textbox 354" o:spid="_x0000_s2052" type="#_x0000_t202" style="width:425.2pt;height:34.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" fillcolor="#d9d9d9" strokeweight=".16931mm">
            <v:path arrowok="t"/>
            <v:textbox inset="0,0,0,0">
              <w:txbxContent>
                <w:p w:rsidR="00B445E8" w:rsidRDefault="00B445E8" w:rsidP="00C9692E">
                  <w:pPr>
                    <w:spacing w:before="252"/>
                    <w:jc w:val="center"/>
                    <w:rPr>
                      <w:rFonts w:ascii="Arial"/>
                      <w:b/>
                      <w:color w:val="000000"/>
                    </w:rPr>
                  </w:pPr>
                  <w:r>
                    <w:rPr>
                      <w:rFonts w:ascii="Arial"/>
                      <w:b/>
                      <w:color w:val="000000"/>
                      <w:w w:val="80"/>
                    </w:rPr>
                    <w:t>IV.PROYECTODE</w:t>
                  </w:r>
                  <w:r>
                    <w:rPr>
                      <w:rFonts w:ascii="Arial"/>
                      <w:b/>
                      <w:color w:val="000000"/>
                      <w:spacing w:val="-2"/>
                      <w:w w:val="80"/>
                    </w:rPr>
                    <w:t>CONTRATO</w:t>
                  </w:r>
                </w:p>
              </w:txbxContent>
            </v:textbox>
            <w10:wrap type="none"/>
            <w10:anchorlock/>
          </v:shape>
        </w:pict>
      </w:r>
    </w:p>
    <w:p w:rsidR="000D722D" w:rsidRPr="0013493D" w:rsidRDefault="000D722D" w:rsidP="00B96EE1">
      <w:pPr>
        <w:spacing w:line="276" w:lineRule="auto"/>
        <w:ind w:right="3"/>
        <w:jc w:val="both"/>
        <w:rPr>
          <w:rFonts w:ascii="Times New Roman" w:hAnsi="Times New Roman"/>
          <w:sz w:val="20"/>
          <w:szCs w:val="20"/>
        </w:rPr>
      </w:pPr>
      <w:r w:rsidRPr="0013493D">
        <w:rPr>
          <w:rFonts w:ascii="Times New Roman" w:hAnsi="Times New Roman"/>
          <w:sz w:val="20"/>
          <w:szCs w:val="20"/>
        </w:rPr>
        <w:t>Comparecen a la celebración del presente contrato, por una parte, el Ministerio de Infraestructura y Transporte, representada por (nombre de la máxima autoridad o su delegado), en calidad de delegada de la Máxima Autoridad del  Ministerio de Infraestructura y Transporte, a quien en adelante se le denominará contratante; y, por otra (nombre del contratista o de ser el caso del representante legal, apoderado o procurador común a nombre de “persona jurídica”), a quien en adelante se le denominará contratista. Las partes se obligan en virtud del presente contrato, al tenor de las siguientes cláusulas:</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Primera. - ANTECEDENTES</w:t>
      </w:r>
    </w:p>
    <w:p w:rsidR="000D722D" w:rsidRPr="008F34DF" w:rsidRDefault="000D722D" w:rsidP="00B96EE1">
      <w:pPr>
        <w:pStyle w:val="Prrafodelista"/>
        <w:widowControl w:val="0"/>
        <w:numPr>
          <w:ilvl w:val="1"/>
          <w:numId w:val="29"/>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En el Plan Anual de Contratación de la contratante, contempla la ejecución del: “CONSTRUCCIÓN DEL DISTRIBUIDOR DE TRÁFICO GAPAL EN LA AUTOPISTA CUENCA-AZOGUES BIBLIÁN, UBICADO EN LA PROVINCIA DEL AZUAY”.</w:t>
      </w:r>
    </w:p>
    <w:p w:rsidR="000D722D" w:rsidRPr="008F34DF" w:rsidRDefault="000D722D" w:rsidP="00B96EE1">
      <w:pPr>
        <w:pStyle w:val="Prrafodelista"/>
        <w:spacing w:before="240" w:after="240" w:line="276" w:lineRule="auto"/>
        <w:ind w:left="360"/>
        <w:jc w:val="both"/>
        <w:rPr>
          <w:rFonts w:ascii="Times New Roman" w:hAnsi="Times New Roman"/>
          <w:sz w:val="20"/>
          <w:szCs w:val="20"/>
          <w:lang w:val="es-EC"/>
        </w:rPr>
      </w:pPr>
    </w:p>
    <w:p w:rsidR="000D722D" w:rsidRPr="008F34DF" w:rsidRDefault="000D722D" w:rsidP="00B96EE1">
      <w:pPr>
        <w:pStyle w:val="Prrafodelista"/>
        <w:widowControl w:val="0"/>
        <w:numPr>
          <w:ilvl w:val="1"/>
          <w:numId w:val="29"/>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Previo los informes y los documentos respectivos, la máxima autoridad de la contratante resolvió aprobar el pliego de la Licitación Pública Internacional, CAF, con código Nro. LPI-MIT-DDAZ-2026-01, para el Proyecto “CONSTRUCCIÓN DEL DISTRIBUIDOR DE TRÁFICO GAPAL EN LA AUTOPISTA CUENCA-AZOGUES BIBLIÁN, UBICADO EN LA PROVINCIA DEL AZUAY”.</w:t>
      </w:r>
    </w:p>
    <w:p w:rsidR="000D722D" w:rsidRPr="008F34DF" w:rsidRDefault="000D722D" w:rsidP="00B96EE1">
      <w:pPr>
        <w:pStyle w:val="Prrafodelista"/>
        <w:spacing w:line="276" w:lineRule="auto"/>
        <w:rPr>
          <w:rFonts w:ascii="Times New Roman" w:hAnsi="Times New Roman"/>
          <w:sz w:val="20"/>
          <w:szCs w:val="20"/>
          <w:lang w:val="es-EC"/>
        </w:rPr>
      </w:pPr>
    </w:p>
    <w:p w:rsidR="000D722D" w:rsidRPr="008F34DF" w:rsidRDefault="000D722D" w:rsidP="00B96EE1">
      <w:pPr>
        <w:pStyle w:val="Prrafodelista"/>
        <w:spacing w:before="240" w:after="240" w:line="276" w:lineRule="auto"/>
        <w:ind w:left="360"/>
        <w:jc w:val="both"/>
        <w:rPr>
          <w:rFonts w:ascii="Times New Roman" w:hAnsi="Times New Roman"/>
          <w:sz w:val="20"/>
          <w:szCs w:val="20"/>
          <w:lang w:val="es-EC"/>
        </w:rPr>
      </w:pPr>
    </w:p>
    <w:p w:rsidR="000D722D" w:rsidRPr="008F34DF" w:rsidRDefault="000D722D" w:rsidP="00B96EE1">
      <w:pPr>
        <w:pStyle w:val="Prrafodelista"/>
        <w:widowControl w:val="0"/>
        <w:numPr>
          <w:ilvl w:val="1"/>
          <w:numId w:val="29"/>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Se cuenta con la existencia y suficiente disponibilidad de fondos en la partida presupuestaria (Nro.), conforme consta en la certificación conferida por (funcionario competente y cargo), mediante documento (identificar certificación, número, fecha y valor).</w:t>
      </w:r>
    </w:p>
    <w:p w:rsidR="000D722D" w:rsidRPr="008F34DF" w:rsidRDefault="000D722D" w:rsidP="00B96EE1">
      <w:pPr>
        <w:pStyle w:val="Prrafodelista"/>
        <w:spacing w:before="240" w:after="240" w:line="276" w:lineRule="auto"/>
        <w:ind w:left="360"/>
        <w:jc w:val="both"/>
        <w:rPr>
          <w:rFonts w:ascii="Times New Roman" w:hAnsi="Times New Roman"/>
          <w:sz w:val="20"/>
          <w:szCs w:val="20"/>
          <w:lang w:val="es-EC"/>
        </w:rPr>
      </w:pPr>
    </w:p>
    <w:p w:rsidR="000D722D" w:rsidRPr="008F34DF" w:rsidRDefault="000D722D" w:rsidP="00B96EE1">
      <w:pPr>
        <w:pStyle w:val="Prrafodelista"/>
        <w:widowControl w:val="0"/>
        <w:numPr>
          <w:ilvl w:val="1"/>
          <w:numId w:val="29"/>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Se realizó la respectiva convocatoria el (día) (mes) (año), a través del Portal Institucional del  Ministerio de Infraestructura y Transporte.</w:t>
      </w:r>
    </w:p>
    <w:p w:rsidR="000D722D" w:rsidRPr="008F34DF" w:rsidRDefault="000D722D" w:rsidP="00B96EE1">
      <w:pPr>
        <w:pStyle w:val="Prrafodelista"/>
        <w:spacing w:line="276" w:lineRule="auto"/>
        <w:rPr>
          <w:rFonts w:ascii="Times New Roman" w:hAnsi="Times New Roman"/>
          <w:sz w:val="20"/>
          <w:szCs w:val="20"/>
          <w:lang w:val="es-EC"/>
        </w:rPr>
      </w:pPr>
    </w:p>
    <w:p w:rsidR="000D722D" w:rsidRPr="008F34DF" w:rsidRDefault="000D722D" w:rsidP="00B96EE1">
      <w:pPr>
        <w:pStyle w:val="Prrafodelista"/>
        <w:spacing w:before="240" w:after="240" w:line="276" w:lineRule="auto"/>
        <w:ind w:left="360"/>
        <w:jc w:val="both"/>
        <w:rPr>
          <w:rFonts w:ascii="Times New Roman" w:hAnsi="Times New Roman"/>
          <w:sz w:val="20"/>
          <w:szCs w:val="20"/>
          <w:lang w:val="es-EC"/>
        </w:rPr>
      </w:pPr>
    </w:p>
    <w:p w:rsidR="000D722D" w:rsidRPr="008F34DF" w:rsidRDefault="000D722D" w:rsidP="00B96EE1">
      <w:pPr>
        <w:pStyle w:val="Prrafodelista"/>
        <w:widowControl w:val="0"/>
        <w:numPr>
          <w:ilvl w:val="1"/>
          <w:numId w:val="29"/>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Luego del procedimiento correspondiente, el (nombre de la Màxima Autoridad) en su calidad de máxima autoridad de la contratante (o su delegado), mediante resolución (Nro.) de (día) de (mes) de (año), adjudicó el contrato para la ejecución de la obra “CONSTRUCCIÓN DEL DISTRIBUIDOR DE TRÁFICO GAPAL EN LA AUTOPISTA CUENCA-AZOGUES BIBLIÁN, UBICADO EN LA PROVINCIA DEL AZUAY”, al oferente (nombre del adjudicatario).</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Segunda. - DOCUMENTOS DEL CONTRATO</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 xml:space="preserve">2.1 </w:t>
      </w:r>
      <w:r w:rsidRPr="0013493D">
        <w:rPr>
          <w:rFonts w:ascii="Times New Roman" w:hAnsi="Times New Roman"/>
          <w:sz w:val="20"/>
          <w:szCs w:val="20"/>
        </w:rPr>
        <w:t>Forman parte integrante del contrato los siguientes documentos:</w:t>
      </w:r>
    </w:p>
    <w:p w:rsidR="000D722D" w:rsidRPr="008F34DF" w:rsidRDefault="000D722D" w:rsidP="00B96EE1">
      <w:pPr>
        <w:pStyle w:val="Prrafodelista"/>
        <w:widowControl w:val="0"/>
        <w:numPr>
          <w:ilvl w:val="0"/>
          <w:numId w:val="30"/>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El pliego (Condiciones Particulares y Condiciones Generales) incluyendo el “Anexo Técnico” y “Estudios de Ingeniería Definitivos”.</w:t>
      </w:r>
    </w:p>
    <w:p w:rsidR="000D722D" w:rsidRPr="008F34DF" w:rsidRDefault="000D722D" w:rsidP="00B96EE1">
      <w:pPr>
        <w:pStyle w:val="Prrafodelista"/>
        <w:widowControl w:val="0"/>
        <w:numPr>
          <w:ilvl w:val="0"/>
          <w:numId w:val="30"/>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Las Condiciones del Contrato de Ejecución de Obras.</w:t>
      </w:r>
    </w:p>
    <w:p w:rsidR="000D722D" w:rsidRPr="008F34DF" w:rsidRDefault="000D722D" w:rsidP="00B96EE1">
      <w:pPr>
        <w:pStyle w:val="Prrafodelista"/>
        <w:widowControl w:val="0"/>
        <w:numPr>
          <w:ilvl w:val="0"/>
          <w:numId w:val="30"/>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La oferta presentada por el contratista, con todos sus documentos que la conforman.</w:t>
      </w:r>
    </w:p>
    <w:p w:rsidR="000D722D" w:rsidRPr="008F34DF" w:rsidRDefault="000D722D" w:rsidP="00B96EE1">
      <w:pPr>
        <w:pStyle w:val="Prrafodelista"/>
        <w:widowControl w:val="0"/>
        <w:numPr>
          <w:ilvl w:val="0"/>
          <w:numId w:val="30"/>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Las garantías presentadas por el contratista.</w:t>
      </w:r>
    </w:p>
    <w:p w:rsidR="000D722D" w:rsidRPr="008F34DF" w:rsidRDefault="000D722D" w:rsidP="00B96EE1">
      <w:pPr>
        <w:pStyle w:val="Prrafodelista"/>
        <w:widowControl w:val="0"/>
        <w:numPr>
          <w:ilvl w:val="0"/>
          <w:numId w:val="30"/>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La resolución de adjudicación.</w:t>
      </w:r>
    </w:p>
    <w:p w:rsidR="000D722D" w:rsidRPr="008F34DF" w:rsidRDefault="000D722D" w:rsidP="00B96EE1">
      <w:pPr>
        <w:pStyle w:val="Prrafodelista"/>
        <w:widowControl w:val="0"/>
        <w:numPr>
          <w:ilvl w:val="0"/>
          <w:numId w:val="30"/>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Las certificaciones de (dependencia a la que le corresponde certificar), que acrediten la existencia de la partida presupuestaria y disponibilidad de recursos, para el cumplimiento de las obligaciones derivadas del contrato.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lastRenderedPageBreak/>
        <w:t>(Los contratos se protocolizarán ante Notario Público, incorporándose el documento que lo contiene, los pliegos y la oferta ganadora. Los documentos derivados del proceso de selección que establezcan obligaciones para las partes y que hayan sido expresamente señalados en el contrato, también forman parte de éste</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Tercera. - OBJETO DEL CONTRATO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b/>
          <w:bCs/>
          <w:sz w:val="20"/>
          <w:szCs w:val="20"/>
        </w:rPr>
        <w:t>3.1</w:t>
      </w:r>
      <w:r w:rsidRPr="0013493D">
        <w:rPr>
          <w:rFonts w:ascii="Times New Roman" w:hAnsi="Times New Roman"/>
          <w:sz w:val="20"/>
          <w:szCs w:val="20"/>
        </w:rPr>
        <w:t xml:space="preserve"> El contratista se obliga para con la contratante a ejecutar, terminar y entregar a entera satisfacción de la misma, la obra “CONSTRUCCIÓN DEL DISTRIBUIDOR DE TRÁFICO GAPAL EN LA AUTOPISTA CUENCA-AZOGUES BIBLIÁN, UBICADO EN LA PROVINCIA DEL AZUAY”</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Se compromete al efecto, a realizar la obra, con sujeción a su oferta, especificaciones técnicas generales y particulares de la obra, anexos, condiciones generales de los contratos de Ejecución de la obra, instrucciones de la entidad y demás documentos contractuales, tanto los que se protocolizan en este instrumento, cuanto los que forman parte del mismo sin necesidad de protocolización.</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Cuarta. - PRECIO DEL CONTRATO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b/>
          <w:bCs/>
          <w:sz w:val="20"/>
          <w:szCs w:val="20"/>
        </w:rPr>
        <w:t>4.1</w:t>
      </w:r>
      <w:r w:rsidRPr="0013493D">
        <w:rPr>
          <w:rFonts w:ascii="Times New Roman" w:hAnsi="Times New Roman"/>
          <w:sz w:val="20"/>
          <w:szCs w:val="20"/>
        </w:rPr>
        <w:t xml:space="preserve"> El valor del presente contrato, que la contratante pagará al contratista, es el de (cantidad exacta en números y letras) dólares de los Estados Unidos de América, más IVA, de conformidad con la oferta presentada por el contratista. La que se detalla a continuación:</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(Incorporar tabla de oferta económica del contratista)</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b/>
          <w:bCs/>
          <w:sz w:val="20"/>
          <w:szCs w:val="20"/>
        </w:rPr>
        <w:t xml:space="preserve">4.2 </w:t>
      </w:r>
      <w:r w:rsidRPr="0013493D">
        <w:rPr>
          <w:rFonts w:ascii="Times New Roman" w:hAnsi="Times New Roman"/>
          <w:sz w:val="20"/>
          <w:szCs w:val="20"/>
        </w:rPr>
        <w:t>Los precios acordados en el contrato por los trabajos especificados, constituirán la única compensación al contratista por todos sus costos, inclusive cualquier impuesto, derecho o tasa que tuviese que pagar, excepto el Impuesto al Valor Agregado que será añadido al precio del contrato.</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Quinta. - FORMA DE PAGO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b/>
          <w:bCs/>
          <w:sz w:val="20"/>
          <w:szCs w:val="20"/>
        </w:rPr>
        <w:t>5.1</w:t>
      </w:r>
      <w:r w:rsidRPr="0013493D">
        <w:rPr>
          <w:rFonts w:ascii="Times New Roman" w:hAnsi="Times New Roman"/>
          <w:sz w:val="20"/>
          <w:szCs w:val="20"/>
        </w:rPr>
        <w:t xml:space="preserve"> El valor total del contrato se cancelará de la siguiente forma:</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b/>
          <w:bCs/>
          <w:sz w:val="20"/>
          <w:szCs w:val="20"/>
        </w:rPr>
        <w:t>Anticipo:</w:t>
      </w:r>
      <w:r w:rsidRPr="008F34DF">
        <w:rPr>
          <w:rFonts w:ascii="Times New Roman" w:eastAsia="Arial MT" w:hAnsi="Times New Roman"/>
          <w:sz w:val="20"/>
          <w:szCs w:val="20"/>
        </w:rPr>
        <w:t xml:space="preserve"> El Ministerio de Infraestructura y Transporte, entregará al CONTRATISTA, en calidad de anticipo el TREINTA por ciento (3</w:t>
      </w:r>
      <w:r w:rsidR="00E9731A">
        <w:rPr>
          <w:rFonts w:ascii="Times New Roman" w:eastAsia="Arial MT" w:hAnsi="Times New Roman"/>
          <w:sz w:val="20"/>
          <w:szCs w:val="20"/>
        </w:rPr>
        <w:t>0</w:t>
      </w:r>
      <w:r w:rsidRPr="008F34DF">
        <w:rPr>
          <w:rFonts w:ascii="Times New Roman" w:eastAsia="Arial MT" w:hAnsi="Times New Roman"/>
          <w:sz w:val="20"/>
          <w:szCs w:val="20"/>
        </w:rPr>
        <w:t>%), previa entrega de una garantía que cubra el cien por ciento (100%) del valor del mismo y del correspondiente cronograma de amortización del anticipo posterior a la firma del contrato.</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El anticipo será depositado en una cuenta que el contratista designe en una institución financiera estatal o privada de propiedad del Estado.</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El contratista autoriza expresamente se levante el sigilo bancario de la cuenta en la que será depositado el anticipo. El Administrador del contrato designado por el MIT verificará que los movimientos de la cuenta correspondan estrictamente al proceso de ejecución contractual.</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El anticipo que el MIT haya otorgado al contratista para la ejecución del contrato, no podrá ser destinado a fines ajenos a esta contratación, debiendo permanecer en su cuenta en la medida que el anticipo se vaya devengando.</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El </w:t>
      </w:r>
      <w:r w:rsidR="00E9731A">
        <w:rPr>
          <w:rFonts w:ascii="Times New Roman" w:eastAsia="Arial MT" w:hAnsi="Times New Roman"/>
          <w:sz w:val="20"/>
          <w:szCs w:val="20"/>
        </w:rPr>
        <w:t>SETENTA</w:t>
      </w:r>
      <w:r w:rsidRPr="008F34DF">
        <w:rPr>
          <w:rFonts w:ascii="Times New Roman" w:eastAsia="Arial MT" w:hAnsi="Times New Roman"/>
          <w:sz w:val="20"/>
          <w:szCs w:val="20"/>
        </w:rPr>
        <w:t xml:space="preserve"> por ciento (</w:t>
      </w:r>
      <w:r w:rsidR="00E9731A">
        <w:rPr>
          <w:rFonts w:ascii="Times New Roman" w:eastAsia="Arial MT" w:hAnsi="Times New Roman"/>
          <w:sz w:val="20"/>
          <w:szCs w:val="20"/>
        </w:rPr>
        <w:t>70</w:t>
      </w:r>
      <w:r w:rsidRPr="008F34DF">
        <w:rPr>
          <w:rFonts w:ascii="Times New Roman" w:eastAsia="Arial MT" w:hAnsi="Times New Roman"/>
          <w:sz w:val="20"/>
          <w:szCs w:val="20"/>
        </w:rPr>
        <w:t>%) se cancelará contra presentación de planillas mensuales por avance de obra, de acuerdo a los precios unitarios por rubro debidamente aprobadas por la Fiscalización, y puestas a consideración de pago al Administrador del contrato. De cada factura se descontará la amortización del anticipo y cualquier otro cargo al CONTRATISTA legalmente establecido.</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b/>
          <w:bCs/>
          <w:sz w:val="20"/>
          <w:szCs w:val="20"/>
        </w:rPr>
        <w:lastRenderedPageBreak/>
        <w:t>Trámite de las planillas.</w:t>
      </w:r>
      <w:r w:rsidRPr="008F34DF">
        <w:rPr>
          <w:rFonts w:ascii="Times New Roman" w:eastAsia="Arial MT" w:hAnsi="Times New Roman"/>
          <w:sz w:val="20"/>
          <w:szCs w:val="20"/>
        </w:rPr>
        <w:t xml:space="preserve"> - Para el trámite de las planillas se observarán las siguientes reglas:</w:t>
      </w:r>
    </w:p>
    <w:p w:rsidR="000D722D" w:rsidRPr="008F34DF" w:rsidRDefault="000D722D" w:rsidP="00B96EE1">
      <w:pPr>
        <w:spacing w:before="240" w:line="276" w:lineRule="auto"/>
        <w:ind w:left="395"/>
        <w:jc w:val="both"/>
        <w:rPr>
          <w:rFonts w:ascii="Times New Roman" w:eastAsia="Arial MT" w:hAnsi="Times New Roman"/>
          <w:sz w:val="20"/>
          <w:szCs w:val="20"/>
        </w:rPr>
      </w:pPr>
      <w:r w:rsidRPr="008F34DF">
        <w:rPr>
          <w:rFonts w:ascii="Times New Roman" w:eastAsia="Arial MT" w:hAnsi="Times New Roman"/>
          <w:sz w:val="20"/>
          <w:szCs w:val="20"/>
        </w:rPr>
        <w:t>a. Las planillas serán preparadas por capítulos y siguiendo el orden establecido en la Tabla de descripción de rubros, unidades, cantidades y precios del Formulario de la oferta, con sujeción a los precios unitarios en dólares de los Estados Unidos de América en los diferentes rubros y por las cantidades reales de trabajos ejecutados.</w:t>
      </w:r>
    </w:p>
    <w:p w:rsidR="000D722D" w:rsidRPr="008F34DF" w:rsidRDefault="000D722D" w:rsidP="00B96EE1">
      <w:pPr>
        <w:spacing w:before="240" w:line="276" w:lineRule="auto"/>
        <w:ind w:left="395"/>
        <w:jc w:val="both"/>
        <w:rPr>
          <w:rFonts w:ascii="Times New Roman" w:eastAsia="Arial MT" w:hAnsi="Times New Roman"/>
          <w:sz w:val="20"/>
          <w:szCs w:val="20"/>
        </w:rPr>
      </w:pPr>
      <w:r w:rsidRPr="008F34DF">
        <w:rPr>
          <w:rFonts w:ascii="Times New Roman" w:eastAsia="Arial MT" w:hAnsi="Times New Roman"/>
          <w:sz w:val="20"/>
          <w:szCs w:val="20"/>
        </w:rPr>
        <w:t>b. Dentro de los primeros cinco (5 días) laborables, posteriores al período al que corresponde la planilla, la Contratista preparará la correspondiente planilla y la someterá a consideración de la Fiscalización.</w:t>
      </w:r>
    </w:p>
    <w:p w:rsidR="000D722D" w:rsidRPr="008F34DF" w:rsidRDefault="000D722D" w:rsidP="00B96EE1">
      <w:pPr>
        <w:spacing w:before="240" w:line="276" w:lineRule="auto"/>
        <w:ind w:left="395"/>
        <w:jc w:val="both"/>
        <w:rPr>
          <w:rFonts w:ascii="Times New Roman" w:eastAsia="Arial MT" w:hAnsi="Times New Roman"/>
          <w:sz w:val="20"/>
          <w:szCs w:val="20"/>
        </w:rPr>
      </w:pPr>
      <w:r w:rsidRPr="008F34DF">
        <w:rPr>
          <w:rFonts w:ascii="Times New Roman" w:eastAsia="Arial MT" w:hAnsi="Times New Roman"/>
          <w:sz w:val="20"/>
          <w:szCs w:val="20"/>
        </w:rPr>
        <w:t>c. Se adjuntarán los anexos de medidas, aprobaciones, pruebas de laboratorio (en caso de ser requeridos) y otros que correspondan.</w:t>
      </w:r>
    </w:p>
    <w:p w:rsidR="000D722D" w:rsidRPr="008F34DF" w:rsidRDefault="000D722D" w:rsidP="00B96EE1">
      <w:pPr>
        <w:spacing w:before="240" w:line="276" w:lineRule="auto"/>
        <w:ind w:left="395"/>
        <w:jc w:val="both"/>
        <w:rPr>
          <w:rFonts w:ascii="Times New Roman" w:eastAsia="Arial MT" w:hAnsi="Times New Roman"/>
          <w:sz w:val="20"/>
          <w:szCs w:val="20"/>
        </w:rPr>
      </w:pPr>
      <w:r w:rsidRPr="008F34DF">
        <w:rPr>
          <w:rFonts w:ascii="Times New Roman" w:eastAsia="Arial MT" w:hAnsi="Times New Roman"/>
          <w:sz w:val="20"/>
          <w:szCs w:val="20"/>
        </w:rPr>
        <w:t>d. Por cada rubro, la contratista deberá indicar el origen de los bienes y servicios, los que deben cumplir con la ejecución de las obras realizada en la oferta. La fiscalización deberá verificar esta información teniendo en cuenta las facturas entregadas por la contratista y la planilla de aportes al IESS del personal de la obra.</w:t>
      </w:r>
    </w:p>
    <w:p w:rsidR="000D722D" w:rsidRPr="008F34DF" w:rsidRDefault="000D722D" w:rsidP="00B96EE1">
      <w:pPr>
        <w:spacing w:before="240" w:line="276" w:lineRule="auto"/>
        <w:ind w:left="395"/>
        <w:jc w:val="both"/>
        <w:rPr>
          <w:rFonts w:ascii="Times New Roman" w:eastAsia="Arial MT" w:hAnsi="Times New Roman"/>
          <w:sz w:val="20"/>
          <w:szCs w:val="20"/>
        </w:rPr>
      </w:pPr>
      <w:r w:rsidRPr="008F34DF">
        <w:rPr>
          <w:rFonts w:ascii="Times New Roman" w:eastAsia="Arial MT" w:hAnsi="Times New Roman"/>
          <w:sz w:val="20"/>
          <w:szCs w:val="20"/>
        </w:rPr>
        <w:t>e. Con las planillas que fuere del caso, el contratista presentará el estado de avance del proyecto y un cuadro comparativo resumen en el que se precise el rubro, descripción, unidad, cantidad total, precio unitario contractual, precio total y el valor total contratado; las cantidades y el valor ejecutado hasta el mes anterior y en el período en consideración, la cantidad y el valor acumulado hasta la fecha, expresado en dólares americanos.</w:t>
      </w:r>
    </w:p>
    <w:p w:rsidR="000D722D" w:rsidRPr="008F34DF" w:rsidRDefault="000D722D" w:rsidP="00B96EE1">
      <w:pPr>
        <w:spacing w:before="240" w:line="276" w:lineRule="auto"/>
        <w:ind w:left="395"/>
        <w:jc w:val="both"/>
        <w:rPr>
          <w:rFonts w:ascii="Times New Roman" w:eastAsia="Arial MT" w:hAnsi="Times New Roman"/>
          <w:sz w:val="20"/>
          <w:szCs w:val="20"/>
        </w:rPr>
      </w:pPr>
      <w:r w:rsidRPr="008F34DF">
        <w:rPr>
          <w:rFonts w:ascii="Times New Roman" w:eastAsia="Arial MT" w:hAnsi="Times New Roman"/>
          <w:sz w:val="20"/>
          <w:szCs w:val="20"/>
        </w:rPr>
        <w:t>f. Los documentos mencionados en el literal anterior, se elaborarán según el modelo preparado por el MIT y será requisito indispensable para la aprobación de la planilla por parte del administrador del contrato, previo a tramitar el pago de la planilla correspondiente.</w:t>
      </w:r>
    </w:p>
    <w:p w:rsidR="000D722D" w:rsidRPr="008F34DF" w:rsidRDefault="000D722D" w:rsidP="00B96EE1">
      <w:pPr>
        <w:spacing w:before="240" w:line="276" w:lineRule="auto"/>
        <w:ind w:left="395"/>
        <w:jc w:val="both"/>
        <w:rPr>
          <w:rFonts w:ascii="Times New Roman" w:eastAsia="Arial MT" w:hAnsi="Times New Roman"/>
          <w:sz w:val="20"/>
          <w:szCs w:val="20"/>
        </w:rPr>
      </w:pPr>
      <w:r w:rsidRPr="008F34DF">
        <w:rPr>
          <w:rFonts w:ascii="Times New Roman" w:eastAsia="Arial MT" w:hAnsi="Times New Roman"/>
          <w:sz w:val="20"/>
          <w:szCs w:val="20"/>
        </w:rPr>
        <w:t>g. La Fiscalización en el plazo de cinco (5) días laborables aprobará o formulará observaciones de cumplimiento obligatoria para la contratista a la planilla de obra, y de ser el caso continuará de forma inmediata y se procederá al pago. Si la fiscalización no aprueba o no expresa las razones fundadas de su objeción, Transcurrido el plazo establecido, se entenderá que la planilla está aprobada y debe ser pagada.</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Si existieran discrepancias entre las planillas presentadas por el contratista y las cantidades de obra calculadas por la Fiscalización, esta notificará al contratista las discrepancias encontradas. Si no se receptaran respuestas dentro de los cinco (5) días laborables siguientes a la fecha de notificación, se entenderá que el contratista está de acuerdo con la liquidación hecha por la Fiscalización y se procederá a la gestión de pago.</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El Contratista deberá adjuntar la certificación donde se puede verificar que no se adeude al Instituto Ecuatoriano de Seguridad Social y planillas del personal que se encuentre laborando en el proyecto así como avisos de ingresos y salidas de personal del proyecto, sobre los aportes y fondos de reserva de los trabajadores que estuviese empleado en la obra, excepto a los trabajadores o empleados que estén bajo otro régimen legal de contratación y adicionalmente se deberán mantener vigentes las garantías contractuales.</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En ningún caso los pagos excederán el término máximo de treinta (30) días para efectuar el pago de las planillas, contados a partir de la fecha de aprobación por parte del Administrador del contrato.</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lastRenderedPageBreak/>
        <w:t>Todos los pagos que se hagan a la Contratista por cuenta de este contrato, se efectuarán con sujeción a los precios unitarios de los diferentes rubros y por las cantidades reales de trabajo realizados a satisfacción del Ministerio de Infraestructura y Transporte, constante en la aprobación de la fiscalización.</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b/>
          <w:bCs/>
          <w:sz w:val="20"/>
          <w:szCs w:val="20"/>
        </w:rPr>
        <w:t>Planilla de Liquidación:</w:t>
      </w:r>
      <w:r w:rsidRPr="008F34DF">
        <w:rPr>
          <w:rFonts w:ascii="Times New Roman" w:eastAsia="Arial MT" w:hAnsi="Times New Roman"/>
          <w:sz w:val="20"/>
          <w:szCs w:val="20"/>
        </w:rPr>
        <w:t xml:space="preserve"> Junto con la solicitud de Entrega - Recepción provisional de las obras, el contratista presentará una planilla de obra final.</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b/>
          <w:bCs/>
          <w:sz w:val="20"/>
          <w:szCs w:val="20"/>
        </w:rPr>
        <w:t>Pagos Indebidos:</w:t>
      </w:r>
      <w:r w:rsidRPr="008F34DF">
        <w:rPr>
          <w:rFonts w:ascii="Times New Roman" w:eastAsia="Arial MT" w:hAnsi="Times New Roman"/>
          <w:sz w:val="20"/>
          <w:szCs w:val="20"/>
        </w:rPr>
        <w:t xml:space="preserve"> La contratante se reserva el derecho de reclamar al contratista en cualquier tiempo, antes o después de la prestación del servicio, sobre cualquier pago indebido por error de cálculo o por cualquier otra razón, debidamente justificada, obligándose EL CONTRATISTA a satisfacer las reclamaciones que por este motivo llegare a plantear la CONTRATANTE, reconociéndose el interés convencional establecido por el Banco Central del Ecuador.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b/>
          <w:bCs/>
          <w:sz w:val="20"/>
          <w:szCs w:val="20"/>
        </w:rPr>
        <w:t>Requisito previo al pago de las planillas. -</w:t>
      </w:r>
      <w:r w:rsidRPr="008F34DF">
        <w:rPr>
          <w:rFonts w:ascii="Times New Roman" w:eastAsia="Arial MT" w:hAnsi="Times New Roman"/>
          <w:sz w:val="20"/>
          <w:szCs w:val="20"/>
        </w:rPr>
        <w:t xml:space="preserve"> Previo al pago de planillas por trabajos ejecutados, la contratista deberá presentar previamente la certificación que acredite estar al día en el pago de aportes, fondos de reserva y descuentos al Instituto Ecuatoriano de Seguridad Social, por los empleados y trabajadores a su cargo. El Ministerio de Infraestructura y Transporte tiene la obligación de retener el valor de los descuentos que el Instituto Ecuatoriano de Seguridad Social ordenare y que correspondan a obligaciones en mora de la contratista, provenientes de servicios personales para la ejecución de dicho contrato.</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Entre los requisitos mínimos para la presentación de planillas se detallan los siguientes: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a. Oficio del Fiscalizador aprobando y solicitando el pago de la planilla.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b. Informe de Fiscalización.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c. Factura(s) del contratista.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d. Oficio de solicitud de pago por parte del Contratista al Fiscalizador.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e. Planilla de Avance de Obra.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f. Cronograma Valorado Programado vs. Ejecutado.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g. Anexos de cálculo planilla de obra civil.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h. Anexos de gráficos planilla de obra civil.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i. Informes de ensayos de laboratorios original y copia (si es el caso).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j. Copia del Libro de Obra del período de la planilla presentada.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k. Certificado actualizado de que el Contratista NO adeuda al IESS.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 xml:space="preserve">l. Planillas de aportación y comprobante de pago de aporte al IESS del personal del contratista asignado al proyecto, del período planillado. </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m. Anexo Fotográfico</w:t>
      </w:r>
    </w:p>
    <w:p w:rsidR="000D722D" w:rsidRPr="008F34DF" w:rsidRDefault="000D722D" w:rsidP="00B96EE1">
      <w:pPr>
        <w:spacing w:before="240" w:line="276" w:lineRule="auto"/>
        <w:jc w:val="both"/>
        <w:rPr>
          <w:rFonts w:ascii="Times New Roman" w:eastAsia="Arial MT" w:hAnsi="Times New Roman"/>
          <w:b/>
          <w:bCs/>
          <w:sz w:val="20"/>
          <w:szCs w:val="20"/>
        </w:rPr>
      </w:pPr>
      <w:r w:rsidRPr="0013493D">
        <w:rPr>
          <w:rFonts w:ascii="Times New Roman" w:hAnsi="Times New Roman"/>
          <w:b/>
          <w:bCs/>
          <w:sz w:val="20"/>
          <w:szCs w:val="20"/>
        </w:rPr>
        <w:t>5.2 Condiciones de pago.</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lastRenderedPageBreak/>
        <w:t>El pago se lo realizará contra presentación de planillas mensuales, debidamente aprobadas por la Fiscalización, y puestas a consideración de pago al Administrador del contrato. De cada planilla se descontará la amortización del anticipo y cualquier otro cargo al CONTRATISTA legalmente establecido.</w:t>
      </w:r>
    </w:p>
    <w:p w:rsidR="000D722D" w:rsidRPr="0013493D" w:rsidRDefault="000D722D" w:rsidP="00B96EE1">
      <w:pPr>
        <w:spacing w:before="240" w:after="240" w:line="276" w:lineRule="auto"/>
        <w:jc w:val="both"/>
        <w:rPr>
          <w:rFonts w:ascii="Times New Roman" w:hAnsi="Times New Roman"/>
          <w:sz w:val="20"/>
          <w:szCs w:val="20"/>
        </w:rPr>
      </w:pPr>
      <w:r w:rsidRPr="008F34DF">
        <w:rPr>
          <w:rFonts w:ascii="Times New Roman" w:eastAsia="Arial MT" w:hAnsi="Times New Roman"/>
          <w:sz w:val="20"/>
          <w:szCs w:val="20"/>
        </w:rPr>
        <w:t>Para lo cual, se establece que del cien por ciento (100%) del valor del contrato se realizará como primer desembolso el treinta por ciento (3</w:t>
      </w:r>
      <w:r w:rsidR="00E9731A">
        <w:rPr>
          <w:rFonts w:ascii="Times New Roman" w:eastAsia="Arial MT" w:hAnsi="Times New Roman"/>
          <w:sz w:val="20"/>
          <w:szCs w:val="20"/>
        </w:rPr>
        <w:t>0</w:t>
      </w:r>
      <w:r w:rsidRPr="008F34DF">
        <w:rPr>
          <w:rFonts w:ascii="Times New Roman" w:eastAsia="Arial MT" w:hAnsi="Times New Roman"/>
          <w:sz w:val="20"/>
          <w:szCs w:val="20"/>
        </w:rPr>
        <w:t>%) del monto total del contrato por concepto de anticipo y el se</w:t>
      </w:r>
      <w:r w:rsidR="00E9731A">
        <w:rPr>
          <w:rFonts w:ascii="Times New Roman" w:eastAsia="Arial MT" w:hAnsi="Times New Roman"/>
          <w:sz w:val="20"/>
          <w:szCs w:val="20"/>
        </w:rPr>
        <w:t>t</w:t>
      </w:r>
      <w:r w:rsidRPr="008F34DF">
        <w:rPr>
          <w:rFonts w:ascii="Times New Roman" w:eastAsia="Arial MT" w:hAnsi="Times New Roman"/>
          <w:sz w:val="20"/>
          <w:szCs w:val="20"/>
        </w:rPr>
        <w:t>entapor ciento (</w:t>
      </w:r>
      <w:r w:rsidR="00E9731A">
        <w:rPr>
          <w:rFonts w:ascii="Times New Roman" w:eastAsia="Arial MT" w:hAnsi="Times New Roman"/>
          <w:sz w:val="20"/>
          <w:szCs w:val="20"/>
        </w:rPr>
        <w:t>70</w:t>
      </w:r>
      <w:r w:rsidRPr="008F34DF">
        <w:rPr>
          <w:rFonts w:ascii="Times New Roman" w:eastAsia="Arial MT" w:hAnsi="Times New Roman"/>
          <w:sz w:val="20"/>
          <w:szCs w:val="20"/>
        </w:rPr>
        <w:t>%) del saldo restante se realizarán los desembolsos descontando la amortización del anticipo contra presentación de planillas mensuales por avance de obra, debidamente autorizadas por la fiscalización y aprobadas por el Administrador del Contrato, previo informe de conformidad del Administrador del contrato.</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Sexta. - GARANTÍAS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En forma previa a la suscripción del contrato se deberán presentar las garantías que se detallan a continuación:</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Se solicita que, en caso de presentar pólizas, estas deben estar debidamente respaldadas por una reaseguradora con calificación de riesgo no inferior a “A”, legalmente establecida en el estado ecuatoriano.</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En forma previa a la suscripción del contrato, se deberán presentar las garantías que se detallan a continuación:</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b/>
          <w:bCs/>
          <w:sz w:val="20"/>
          <w:szCs w:val="20"/>
        </w:rPr>
        <w:t>Garantía de Fiel Cumplimiento. -</w:t>
      </w:r>
      <w:r w:rsidRPr="0013493D">
        <w:rPr>
          <w:rFonts w:ascii="Times New Roman" w:hAnsi="Times New Roman"/>
          <w:sz w:val="20"/>
          <w:szCs w:val="20"/>
        </w:rPr>
        <w:t xml:space="preserve"> Para seguridad del cumplimiento del contrato y para responder por las obligaciones que contrajeren a favor de terceros, relacionadas con el contrato, el adjudicatario, antes o al momento de la firma del contrato, rendirá garantías por un monto equivalente al cinco (5%) por ciento del valor de aquel. En los contratos de obra, así como en los contratos integrales por precio fijo, esta garantía se constituirá para garantizar el cumplimiento del contrato y las obligaciones contraídas a favor de terceros y para asegurar la debida ejecución de la obra y la buena calidad de los materiales, asegurando con ello las reparaciones o cambios de aquellas partes de la obra en la que se descubran defectos de construcción, mala calidad o incumplimiento de las especificaciones, imputables al proveedor.</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En los contratos de obra o en la contratación de servicios que determine la ley nacional, si la oferta económica adjudicada fuese inferior al presupuesto referencial en un porcentaje igual o superior al diez (10%) por ciento de éste, la garantía de fiel cumplimiento deberá incrementarse en un monto equivalente al veinte (20%) por ciento de la diferencia entre el presupuesto referencial y la cuantía del contrato.</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Con cargo a la garantía de fiel cumplimiento se podrá efectivizar las multas que le fueren impuestas al contratista.</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b/>
          <w:bCs/>
          <w:sz w:val="20"/>
          <w:szCs w:val="20"/>
        </w:rPr>
        <w:t>La garantía por anticipo. -</w:t>
      </w:r>
      <w:r w:rsidRPr="0013493D">
        <w:rPr>
          <w:rFonts w:ascii="Times New Roman" w:hAnsi="Times New Roman"/>
          <w:sz w:val="20"/>
          <w:szCs w:val="20"/>
        </w:rPr>
        <w:t xml:space="preserve"> Se rendirá por un valor igual al anticipo determinado y previsto en el presente proyecto, la que respalde el cien por ciento (100%) del monto a recibir por este concepto, la que deberá ser presentada previo a la entrega del mismo.</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El valor que por concepto de anticipo otorgue la Entidad Contratante, será depositado en una cuenta que el contratista aperturará en un banco estatal o privado, en el que el Estado tenga participación accionaria o de capital superior al cincuenta por ciento (50%). El contratista, en forma previa a la suscripción del contrato, deberá presentar, un certificado de la institución bancaria o financiera en la que tenga a su disposición una cuenta activa en la cual serán depositados los valores correspondientes al anticipo, de haber sido concedido.</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 xml:space="preserve">El contratista deberá autorizar expresamente en el contrato el levantamiento del sigilo bancario de la cuenta en la que será depositado el anticipo recibido. El administrador del contrato verificará que los </w:t>
      </w:r>
      <w:r w:rsidRPr="0013493D">
        <w:rPr>
          <w:rFonts w:ascii="Times New Roman" w:hAnsi="Times New Roman"/>
          <w:sz w:val="20"/>
          <w:szCs w:val="20"/>
        </w:rPr>
        <w:lastRenderedPageBreak/>
        <w:t>movimientos de la cuenta correspondan estrictamente al procedimiento de devengamiento del anticipo o ejecución contractual.</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El monto del anticipo entregado por la entidad será devengado proporcionalmente de las planillas de obras hasta la terminación del plazo inicial determinado para esta etapa, conforme al cronograma aprobado, que será parte del contrato.</w:t>
      </w:r>
    </w:p>
    <w:p w:rsidR="000D722D" w:rsidRPr="0013493D" w:rsidRDefault="000D722D" w:rsidP="00B96EE1">
      <w:pPr>
        <w:spacing w:before="240" w:line="276" w:lineRule="auto"/>
        <w:jc w:val="both"/>
        <w:rPr>
          <w:rFonts w:ascii="Times New Roman" w:hAnsi="Times New Roman"/>
          <w:b/>
          <w:bCs/>
          <w:sz w:val="20"/>
          <w:szCs w:val="20"/>
        </w:rPr>
      </w:pPr>
      <w:r w:rsidRPr="0013493D">
        <w:rPr>
          <w:rFonts w:ascii="Times New Roman" w:hAnsi="Times New Roman"/>
          <w:b/>
          <w:bCs/>
          <w:sz w:val="20"/>
          <w:szCs w:val="20"/>
        </w:rPr>
        <w:t>GARANTÍA TÉCNICA:</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El proveedor adjudicado, previo a la suscripción del contrato, deberá entregar una garantía técnica de al menos un (1) año (doce 12 meses) contados a partir de la suscripción del Acta de Entrega recepción definitiva por defectos de fabricación de los elementos instalados de:</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w:t>
      </w:r>
      <w:r w:rsidRPr="0013493D">
        <w:rPr>
          <w:rFonts w:ascii="Times New Roman" w:hAnsi="Times New Roman"/>
          <w:sz w:val="20"/>
          <w:szCs w:val="20"/>
        </w:rPr>
        <w:tab/>
        <w:t>Señalización: vertical y horizontal</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w:t>
      </w:r>
      <w:r w:rsidRPr="0013493D">
        <w:rPr>
          <w:rFonts w:ascii="Times New Roman" w:hAnsi="Times New Roman"/>
          <w:sz w:val="20"/>
          <w:szCs w:val="20"/>
        </w:rPr>
        <w:tab/>
        <w:t>Iluminación: postes, luminarias, proyectores, transformadores</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w:t>
      </w:r>
      <w:r w:rsidRPr="0013493D">
        <w:rPr>
          <w:rFonts w:ascii="Times New Roman" w:hAnsi="Times New Roman"/>
          <w:sz w:val="20"/>
          <w:szCs w:val="20"/>
        </w:rPr>
        <w:tab/>
        <w:t>Telecomunicaciones: red de fibra óptica</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Durante el plazo de la vigencia de la garantía, el Ministerio de Infraestructura y Transporte, notificará las fallas de los elementos instalados; se notificará vía correo electrónico o documento oficial y el contratista deberá reemplazar los bienes por nuevos de las mismas características, dentro de un plazo no mayor a cuarenta y ocho (48) horas contadas a partir de la notificación realizada.</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El proveedor adjudicado deberá entregar el certificado de garantía de fábrica por un año.</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Siendo así, para el presente proceso, previo a la firma del contrato se deberá presentar la Garantía de Fiel Cumplimiento, Garantía por Anticipo y la Garantía Técnica.</w:t>
      </w:r>
    </w:p>
    <w:p w:rsidR="000D722D" w:rsidRPr="0013493D" w:rsidRDefault="000D722D" w:rsidP="00B96EE1">
      <w:pPr>
        <w:spacing w:before="240" w:line="276" w:lineRule="auto"/>
        <w:jc w:val="both"/>
        <w:rPr>
          <w:rFonts w:ascii="Times New Roman" w:hAnsi="Times New Roman"/>
          <w:b/>
          <w:bCs/>
          <w:sz w:val="20"/>
          <w:szCs w:val="20"/>
        </w:rPr>
      </w:pPr>
      <w:r w:rsidRPr="0013493D">
        <w:rPr>
          <w:rFonts w:ascii="Times New Roman" w:hAnsi="Times New Roman"/>
          <w:b/>
          <w:bCs/>
          <w:sz w:val="20"/>
          <w:szCs w:val="20"/>
        </w:rPr>
        <w:t>Formas de Garantía:</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Los contratistas podrán rendir cualquiera de las siguientes garantías:</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Garantía incondicional, irrevocable y de cobro inmediato, otorgada por un banco o institución financiera establecidos en el país o por intermedio de ellos.</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Fianza instrumentada en una póliza de seguros, incondicional e irrevocable, de cobro inmediato, emitida por una compañía de seguros establecida en el país.</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Certificados de depósito a plazo, emitidos por una institución financiera establecida en el país, endosados por valor en garantía a la orden de la Entidad Contratante y cuyo plazo de vigencia sea mayor al estimado para la ejecución del contrato.</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Para hacer efectiva la garantía, la Entidad Contratante tendrá preferencia sobre cualquier otro acreedor, sea cual fuere la naturaleza del mismo y el título en que se funde su pretensión.</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t>Las garantías otorgadas por bancos o instituciones financieras y las pólizas de seguros, no admitirán cláusula alguna que establezca trámite administrativo previo, bastando para su ejecución, el requerimiento por escrito de la entidad beneficiaria de la garantía. Cualquier cláusula en contrario, se entenderá como no escrita. En caso de incumplimiento, el banco, la institución financiera o la compañía aseguradora, será inhabilitada en el Sistema Nacional de Contratación Pública por el organismo responsable, hasta el cumplimiento de su obligación. En caso de reincidencia será inhabilitada por dos (2) años para oferentes nacionales.</w:t>
      </w:r>
    </w:p>
    <w:p w:rsidR="000D722D" w:rsidRPr="0013493D" w:rsidRDefault="000D722D" w:rsidP="00B96EE1">
      <w:pPr>
        <w:spacing w:before="240" w:line="276" w:lineRule="auto"/>
        <w:jc w:val="both"/>
        <w:rPr>
          <w:rFonts w:ascii="Times New Roman" w:hAnsi="Times New Roman"/>
          <w:sz w:val="20"/>
          <w:szCs w:val="20"/>
        </w:rPr>
      </w:pPr>
      <w:r w:rsidRPr="0013493D">
        <w:rPr>
          <w:rFonts w:ascii="Times New Roman" w:hAnsi="Times New Roman"/>
          <w:sz w:val="20"/>
          <w:szCs w:val="20"/>
        </w:rPr>
        <w:lastRenderedPageBreak/>
        <w:t>En caso de que la Garantía sea emitida por una Cooperativa de Ahorro y Crédito, se aceptarán únicamente si la Cooperativa cuenta con las autorizaciones y permisos emitidos por la Superintendencia de Economía Popular y Solidaria para esta actividad.</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Séptima. – PLAZO</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El plazo para la ejecución del contrato es de QUINIENTOS CUARENTA (540) DÍAS es decir de DIECIOCHO (18) MESES. El plazo iniciará desde el día siguiente de la autorización por escrito de inicio de la obra por parte del administrador del contrato, para ello se deberá notificar previamente la disponibilidad del anticipo en la cuenta bancaria del contratista.</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Sólo por excepción el administrador del contrato podrá autorizar el inicio de la obra, luego de suscrito el contrato y sin que se acredite el anticipo, siempre que el contratista así lo solicite por escrito, quien asumirá a su riesgo el inicio de la obra y luego no podrá alegar a su favor el principio de la mora purga la mora.</w:t>
      </w:r>
    </w:p>
    <w:p w:rsidR="000D722D" w:rsidRPr="008F34DF" w:rsidRDefault="000D722D" w:rsidP="00B96EE1">
      <w:pPr>
        <w:spacing w:before="240" w:line="276" w:lineRule="auto"/>
        <w:jc w:val="both"/>
        <w:rPr>
          <w:rFonts w:ascii="Times New Roman" w:eastAsia="Arial MT" w:hAnsi="Times New Roman"/>
          <w:sz w:val="20"/>
          <w:szCs w:val="20"/>
        </w:rPr>
      </w:pPr>
      <w:r w:rsidRPr="008F34DF">
        <w:rPr>
          <w:rFonts w:ascii="Times New Roman" w:eastAsia="Arial MT" w:hAnsi="Times New Roman"/>
          <w:sz w:val="20"/>
          <w:szCs w:val="20"/>
        </w:rPr>
        <w:t>Iniciado el plazo total establecido para la ejecución del contrato no será prorrogado ni suspendido por ningún motivo, salvo por situaciones climáticas muy extraordinarias o razones de fuerza mayor o caso fortuito tales como: inundaciones, terremoto, el apresamiento de enemigos, los actos de autoridad ejercidos por un funcionario público, pandemias u otros imprevistos de origen humano(como guerras, manifestaciones, etc.), debidamente justificadas y aceptadas por la máxima Autoridad de la Entidad Contratante o su Delegado, previo informe del Administrador del Contrato.</w:t>
      </w:r>
    </w:p>
    <w:p w:rsidR="000D722D" w:rsidRPr="0013493D" w:rsidRDefault="000D722D" w:rsidP="00B96EE1">
      <w:pPr>
        <w:spacing w:before="240" w:after="240" w:line="276" w:lineRule="auto"/>
        <w:jc w:val="both"/>
        <w:rPr>
          <w:rFonts w:ascii="Times New Roman" w:hAnsi="Times New Roman"/>
          <w:sz w:val="20"/>
          <w:szCs w:val="20"/>
        </w:rPr>
      </w:pPr>
      <w:r w:rsidRPr="008F34DF">
        <w:rPr>
          <w:rFonts w:ascii="Times New Roman" w:eastAsia="Arial MT" w:hAnsi="Times New Roman"/>
          <w:sz w:val="20"/>
          <w:szCs w:val="20"/>
        </w:rPr>
        <w:t>Las recepciones provisional y definitiva del proyecto, se realizarán de conformidad con lo establecido en la Ley Nacional.</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Octava. - MULTAS</w:t>
      </w:r>
    </w:p>
    <w:p w:rsidR="000D722D" w:rsidRPr="008F34DF" w:rsidRDefault="000D722D" w:rsidP="00B96EE1">
      <w:pPr>
        <w:spacing w:before="240" w:after="240" w:line="276" w:lineRule="auto"/>
        <w:jc w:val="both"/>
        <w:rPr>
          <w:rFonts w:ascii="Times New Roman" w:eastAsia="Arial MT" w:hAnsi="Times New Roman"/>
          <w:sz w:val="20"/>
          <w:szCs w:val="20"/>
        </w:rPr>
      </w:pPr>
      <w:r w:rsidRPr="0013493D">
        <w:rPr>
          <w:rFonts w:ascii="Times New Roman" w:hAnsi="Times New Roman"/>
          <w:sz w:val="20"/>
          <w:szCs w:val="20"/>
        </w:rPr>
        <w:t>8.1. En el presente contrato, se aplicarán las siguientes multas y penalizaciones que se detallan en el cuadro descrito a continuación, E</w:t>
      </w:r>
      <w:r w:rsidRPr="008F34DF">
        <w:rPr>
          <w:rFonts w:ascii="Times New Roman" w:eastAsia="Arial" w:hAnsi="Times New Roman"/>
          <w:bCs/>
          <w:spacing w:val="-1"/>
          <w:sz w:val="20"/>
          <w:szCs w:val="20"/>
        </w:rPr>
        <w:t>l Ministerio de Infraestructura y Transporte, a través del administrador del contrato, impondrá las multas por retardo en la ejecución de las obligaciones contractuales conforme al cronograma valorado, así como por incumplimientos de las demás obligaciones contractuales, las que se determinarán por cada día de retardo; las multas se calcularán sobre el uno por mil (1x1000) sobre el monto de las obligaciones que se encuentran pendientes de ejecutarse conforme lo establecido en el contrato.</w:t>
      </w:r>
    </w:p>
    <w:p w:rsidR="000D722D" w:rsidRPr="008F34DF" w:rsidRDefault="000D722D" w:rsidP="00B96EE1">
      <w:pPr>
        <w:spacing w:before="240" w:after="240" w:line="276" w:lineRule="auto"/>
        <w:ind w:right="-205"/>
        <w:jc w:val="both"/>
        <w:rPr>
          <w:rFonts w:ascii="Times New Roman" w:eastAsia="Arial" w:hAnsi="Times New Roman"/>
          <w:bCs/>
          <w:spacing w:val="-1"/>
          <w:sz w:val="20"/>
          <w:szCs w:val="20"/>
        </w:rPr>
      </w:pPr>
      <w:r w:rsidRPr="008F34DF">
        <w:rPr>
          <w:rFonts w:ascii="Times New Roman" w:eastAsia="Arial" w:hAnsi="Times New Roman"/>
          <w:bCs/>
          <w:spacing w:val="-1"/>
          <w:sz w:val="20"/>
          <w:szCs w:val="20"/>
        </w:rPr>
        <w:t>Las multas para la entidad contratante cumplirán estrictamente lo que establece la ley nacional, además de las cláusulas contractuales, específicamente sobre las características de las prendas, las fechas de entrega y el plazo máximo de pago luego de haber recibido la obra.</w:t>
      </w:r>
    </w:p>
    <w:p w:rsidR="000D722D" w:rsidRPr="008F34DF" w:rsidRDefault="000D722D" w:rsidP="00B96EE1">
      <w:pPr>
        <w:spacing w:before="240" w:after="240" w:line="276" w:lineRule="auto"/>
        <w:ind w:right="-205"/>
        <w:jc w:val="both"/>
        <w:rPr>
          <w:rFonts w:ascii="Times New Roman" w:eastAsia="Arial" w:hAnsi="Times New Roman"/>
          <w:bCs/>
          <w:spacing w:val="-1"/>
          <w:sz w:val="20"/>
          <w:szCs w:val="20"/>
        </w:rPr>
      </w:pPr>
      <w:r w:rsidRPr="008F34DF">
        <w:rPr>
          <w:rFonts w:ascii="Times New Roman" w:eastAsia="Arial" w:hAnsi="Times New Roman"/>
          <w:bCs/>
          <w:spacing w:val="-1"/>
          <w:sz w:val="20"/>
          <w:szCs w:val="20"/>
        </w:rPr>
        <w:t>De conformidad con las atribuciones, deberes, facultades, obligaciones y demás establecidas por el Ministerio de Infraestructura y Transporte, se multará al/la contratista, descontando de la planilla o planillas pendientes de pago, el uno por mil (1x1000) del valor de las obligaciones que se encuentran pendientes de ejecutarse, por cada día de incumplimiento, en los siguientes casos: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3329"/>
      </w:tblGrid>
      <w:tr w:rsidR="000D722D" w:rsidRPr="0013493D" w:rsidTr="00E54034">
        <w:trPr>
          <w:jc w:val="center"/>
        </w:trPr>
        <w:tc>
          <w:tcPr>
            <w:tcW w:w="5245" w:type="dxa"/>
            <w:shd w:val="clear" w:color="auto" w:fill="D9E2F3"/>
            <w:vAlign w:val="center"/>
          </w:tcPr>
          <w:p w:rsidR="000D722D" w:rsidRPr="008F34DF" w:rsidRDefault="000D722D" w:rsidP="00B96EE1">
            <w:pPr>
              <w:widowControl w:val="0"/>
              <w:tabs>
                <w:tab w:val="left" w:pos="1022"/>
              </w:tabs>
              <w:spacing w:line="276" w:lineRule="auto"/>
              <w:ind w:right="-205"/>
              <w:jc w:val="center"/>
              <w:rPr>
                <w:rFonts w:ascii="Times New Roman" w:eastAsia="Cambria" w:hAnsi="Times New Roman"/>
                <w:b/>
                <w:bCs/>
                <w:sz w:val="20"/>
                <w:szCs w:val="20"/>
              </w:rPr>
            </w:pPr>
            <w:r w:rsidRPr="008F34DF">
              <w:rPr>
                <w:rFonts w:ascii="Times New Roman" w:eastAsia="Cambria" w:hAnsi="Times New Roman"/>
                <w:b/>
                <w:bCs/>
                <w:sz w:val="20"/>
                <w:szCs w:val="20"/>
              </w:rPr>
              <w:t>INCUMPLIMIENTO</w:t>
            </w:r>
          </w:p>
        </w:tc>
        <w:tc>
          <w:tcPr>
            <w:tcW w:w="3329" w:type="dxa"/>
            <w:shd w:val="clear" w:color="auto" w:fill="D9E2F3"/>
            <w:vAlign w:val="center"/>
          </w:tcPr>
          <w:p w:rsidR="000D722D" w:rsidRPr="008F34DF" w:rsidRDefault="000D722D" w:rsidP="00B96EE1">
            <w:pPr>
              <w:widowControl w:val="0"/>
              <w:tabs>
                <w:tab w:val="left" w:pos="1022"/>
              </w:tabs>
              <w:spacing w:line="276" w:lineRule="auto"/>
              <w:ind w:right="-205"/>
              <w:jc w:val="center"/>
              <w:rPr>
                <w:rFonts w:ascii="Times New Roman" w:eastAsia="Cambria" w:hAnsi="Times New Roman"/>
                <w:b/>
                <w:bCs/>
                <w:sz w:val="20"/>
                <w:szCs w:val="20"/>
              </w:rPr>
            </w:pPr>
            <w:r w:rsidRPr="008F34DF">
              <w:rPr>
                <w:rFonts w:ascii="Times New Roman" w:eastAsia="Cambria" w:hAnsi="Times New Roman"/>
                <w:b/>
                <w:bCs/>
                <w:sz w:val="20"/>
                <w:szCs w:val="20"/>
              </w:rPr>
              <w:t>PORCENTAJE DE MULTA</w:t>
            </w:r>
          </w:p>
          <w:p w:rsidR="000D722D" w:rsidRPr="008F34DF" w:rsidRDefault="000D722D" w:rsidP="00B96EE1">
            <w:pPr>
              <w:widowControl w:val="0"/>
              <w:tabs>
                <w:tab w:val="left" w:pos="1022"/>
              </w:tabs>
              <w:spacing w:line="276" w:lineRule="auto"/>
              <w:ind w:right="-205"/>
              <w:jc w:val="center"/>
              <w:rPr>
                <w:rFonts w:ascii="Times New Roman" w:eastAsia="Cambria" w:hAnsi="Times New Roman"/>
                <w:b/>
                <w:bCs/>
                <w:sz w:val="20"/>
                <w:szCs w:val="20"/>
              </w:rPr>
            </w:pPr>
            <w:r w:rsidRPr="008F34DF">
              <w:rPr>
                <w:rFonts w:ascii="Times New Roman" w:eastAsia="Cambria" w:hAnsi="Times New Roman"/>
                <w:b/>
                <w:bCs/>
                <w:sz w:val="20"/>
                <w:szCs w:val="20"/>
              </w:rPr>
              <w:t>SOBRE EL MONTO DE</w:t>
            </w:r>
          </w:p>
          <w:p w:rsidR="000D722D" w:rsidRPr="008F34DF" w:rsidRDefault="000D722D" w:rsidP="00B96EE1">
            <w:pPr>
              <w:widowControl w:val="0"/>
              <w:tabs>
                <w:tab w:val="left" w:pos="1022"/>
              </w:tabs>
              <w:spacing w:line="276" w:lineRule="auto"/>
              <w:ind w:right="-205"/>
              <w:jc w:val="center"/>
              <w:rPr>
                <w:rFonts w:ascii="Times New Roman" w:eastAsia="Cambria" w:hAnsi="Times New Roman"/>
                <w:b/>
                <w:bCs/>
                <w:sz w:val="20"/>
                <w:szCs w:val="20"/>
              </w:rPr>
            </w:pPr>
            <w:r w:rsidRPr="008F34DF">
              <w:rPr>
                <w:rFonts w:ascii="Times New Roman" w:eastAsia="Cambria" w:hAnsi="Times New Roman"/>
                <w:b/>
                <w:bCs/>
                <w:sz w:val="20"/>
                <w:szCs w:val="20"/>
              </w:rPr>
              <w:t>OBLIGACIONES</w:t>
            </w: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Si no dispone del personal técnico u operacional de acuerdo a los compromisos contractuales.</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lastRenderedPageBreak/>
              <w:t>Si no dispone el equipo de ejecución completo de acuerdo al cronograma de ejecución.</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Si no dispone de los materiales necesarios de acuerdo a los compromisos contractuales.</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Si el contratista no hubiese ejecutado el noventa por ciento (90%) de las cantidades de cada obra programadas en cada uno de los rubros a la fecha de ejecución de la obra.</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(1X1000) de</w:t>
            </w:r>
          </w:p>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la diferencia entre las</w:t>
            </w:r>
          </w:p>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cantidades de obra</w:t>
            </w:r>
          </w:p>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programadas en cada</w:t>
            </w:r>
          </w:p>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rubro a la fecha de análisis</w:t>
            </w:r>
          </w:p>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y las efectivamente</w:t>
            </w:r>
          </w:p>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realizadas.</w:t>
            </w: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Retardo en la entrega de la obra en el plazo por parte del contratista.</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Si no presentare las planillas de obra dentro de los primeros cinco (5) días laborables de cada mes para aprobación de la fiscalización, así como los demás incumplimientos que establezcan la fiscalización y la Contratante.</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p w:rsidR="000D722D" w:rsidRPr="008F34DF" w:rsidRDefault="000D722D" w:rsidP="00B96EE1">
            <w:pPr>
              <w:widowControl w:val="0"/>
              <w:tabs>
                <w:tab w:val="left" w:pos="1022"/>
              </w:tabs>
              <w:spacing w:line="276" w:lineRule="auto"/>
              <w:ind w:right="-205"/>
              <w:jc w:val="both"/>
              <w:rPr>
                <w:rFonts w:ascii="Times New Roman" w:eastAsia="Cambria" w:hAnsi="Times New Roman"/>
                <w:b/>
                <w:bCs/>
                <w:sz w:val="20"/>
                <w:szCs w:val="20"/>
              </w:rPr>
            </w:pPr>
            <w:r w:rsidRPr="008F34DF">
              <w:rPr>
                <w:rFonts w:ascii="Times New Roman" w:eastAsia="Cambria" w:hAnsi="Times New Roman"/>
                <w:sz w:val="20"/>
                <w:szCs w:val="20"/>
              </w:rPr>
              <w:t>Uno por mil (1 x 1000)</w:t>
            </w: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Si en el término de setenta y dos (72) horas no acatare las órdenes de la fiscalización y durante el tiempo que dure este incumplimiento.</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Por cualquier otro incumplimiento de las obligaciones</w:t>
            </w:r>
          </w:p>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contractuales.</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 xml:space="preserve">Por el no cumplimiento del permiso ambiental integral </w:t>
            </w:r>
            <w:r w:rsidRPr="0013493D">
              <w:rPr>
                <w:rFonts w:ascii="Times New Roman" w:eastAsia="Cambria" w:hAnsi="Times New Roman"/>
                <w:sz w:val="20"/>
                <w:szCs w:val="20"/>
              </w:rPr>
              <w:t>(</w:t>
            </w:r>
            <w:r w:rsidRPr="008F34DF">
              <w:rPr>
                <w:rFonts w:ascii="Times New Roman" w:eastAsia="Cambria" w:hAnsi="Times New Roman"/>
                <w:sz w:val="20"/>
                <w:szCs w:val="20"/>
              </w:rPr>
              <w:t>Licencia Ambiental) para la obra y el plan de manejo ambiental en la fuente de materiales.</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Por el no cumplimiento de los requisitos establecidos en</w:t>
            </w:r>
          </w:p>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seguridad y salud ocupacional de los trabajadores</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Por la suspensión por parte del contratista injustificada o</w:t>
            </w:r>
          </w:p>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no autorizada de los trabajos.</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Por no mantener y llevar correctamente el libro de obra</w:t>
            </w:r>
          </w:p>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del proyecto con la supervisión y fiscalización</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tc>
      </w:tr>
      <w:tr w:rsidR="000D722D" w:rsidRPr="0013493D" w:rsidTr="00E54034">
        <w:trPr>
          <w:jc w:val="center"/>
        </w:trPr>
        <w:tc>
          <w:tcPr>
            <w:tcW w:w="5245" w:type="dxa"/>
            <w:vAlign w:val="center"/>
          </w:tcPr>
          <w:p w:rsidR="000D722D" w:rsidRPr="008F34DF" w:rsidRDefault="000D722D" w:rsidP="00B96EE1">
            <w:pPr>
              <w:widowControl w:val="0"/>
              <w:tabs>
                <w:tab w:val="left" w:pos="1022"/>
              </w:tabs>
              <w:spacing w:line="276" w:lineRule="auto"/>
              <w:jc w:val="both"/>
              <w:rPr>
                <w:rFonts w:ascii="Times New Roman" w:eastAsia="Cambria" w:hAnsi="Times New Roman"/>
                <w:sz w:val="20"/>
                <w:szCs w:val="20"/>
              </w:rPr>
            </w:pPr>
            <w:r w:rsidRPr="008F34DF">
              <w:rPr>
                <w:rFonts w:ascii="Times New Roman" w:eastAsia="Cambria" w:hAnsi="Times New Roman"/>
                <w:sz w:val="20"/>
                <w:szCs w:val="20"/>
              </w:rPr>
              <w:t>Por no mantener la señalización adecuada y suficiente durante la ejecución del proyecto (conos, vallas, barreras de protección, entre otros).</w:t>
            </w:r>
          </w:p>
        </w:tc>
        <w:tc>
          <w:tcPr>
            <w:tcW w:w="3329" w:type="dxa"/>
            <w:vAlign w:val="center"/>
          </w:tcPr>
          <w:p w:rsidR="000D722D" w:rsidRPr="008F34DF" w:rsidRDefault="000D722D" w:rsidP="00B96EE1">
            <w:pPr>
              <w:widowControl w:val="0"/>
              <w:tabs>
                <w:tab w:val="left" w:pos="1022"/>
              </w:tabs>
              <w:spacing w:line="276" w:lineRule="auto"/>
              <w:ind w:right="-205"/>
              <w:jc w:val="both"/>
              <w:rPr>
                <w:rFonts w:ascii="Times New Roman" w:eastAsia="Cambria" w:hAnsi="Times New Roman"/>
                <w:sz w:val="20"/>
                <w:szCs w:val="20"/>
              </w:rPr>
            </w:pPr>
            <w:r w:rsidRPr="008F34DF">
              <w:rPr>
                <w:rFonts w:ascii="Times New Roman" w:eastAsia="Cambria" w:hAnsi="Times New Roman"/>
                <w:sz w:val="20"/>
                <w:szCs w:val="20"/>
              </w:rPr>
              <w:t>Uno por mil (1 x 1000)</w:t>
            </w:r>
          </w:p>
        </w:tc>
      </w:tr>
    </w:tbl>
    <w:p w:rsidR="000D722D" w:rsidRPr="008F34DF" w:rsidRDefault="000D722D" w:rsidP="00B96EE1">
      <w:pPr>
        <w:widowControl w:val="0"/>
        <w:tabs>
          <w:tab w:val="left" w:pos="1022"/>
        </w:tabs>
        <w:spacing w:before="240" w:after="240" w:line="276" w:lineRule="auto"/>
        <w:ind w:right="-205"/>
        <w:jc w:val="both"/>
        <w:rPr>
          <w:rFonts w:ascii="Times New Roman" w:hAnsi="Times New Roman"/>
          <w:sz w:val="20"/>
          <w:szCs w:val="20"/>
        </w:rPr>
      </w:pPr>
      <w:r w:rsidRPr="008F34DF">
        <w:rPr>
          <w:rFonts w:ascii="Times New Roman" w:hAnsi="Times New Roman"/>
          <w:sz w:val="20"/>
          <w:szCs w:val="20"/>
        </w:rPr>
        <w:lastRenderedPageBreak/>
        <w:t>a) Los valores de las multas serán deducidos del valor de la planilla correspondiente al mes en que se produjo el hecho que motiva la sanción.</w:t>
      </w:r>
    </w:p>
    <w:p w:rsidR="000D722D" w:rsidRPr="008F34DF" w:rsidRDefault="000D722D" w:rsidP="00B96EE1">
      <w:pPr>
        <w:widowControl w:val="0"/>
        <w:tabs>
          <w:tab w:val="left" w:pos="1022"/>
        </w:tabs>
        <w:spacing w:before="240" w:after="240" w:line="276" w:lineRule="auto"/>
        <w:ind w:right="-205"/>
        <w:jc w:val="both"/>
        <w:rPr>
          <w:rFonts w:ascii="Times New Roman" w:hAnsi="Times New Roman"/>
          <w:sz w:val="20"/>
          <w:szCs w:val="20"/>
        </w:rPr>
      </w:pPr>
      <w:r w:rsidRPr="008F34DF">
        <w:rPr>
          <w:rFonts w:ascii="Times New Roman" w:hAnsi="Times New Roman"/>
          <w:sz w:val="20"/>
          <w:szCs w:val="20"/>
        </w:rPr>
        <w:t>b) Las Multas se aplicarán de forma independiente por cada falta, por cada vez que esta ocurra y por cada día que se mantengan, en consecuencia, las multas serán acumulativas.</w:t>
      </w:r>
    </w:p>
    <w:p w:rsidR="000D722D" w:rsidRPr="008F34DF" w:rsidRDefault="000D722D" w:rsidP="00B96EE1">
      <w:pPr>
        <w:widowControl w:val="0"/>
        <w:tabs>
          <w:tab w:val="left" w:pos="1022"/>
        </w:tabs>
        <w:spacing w:before="240" w:after="240" w:line="276" w:lineRule="auto"/>
        <w:ind w:right="-205"/>
        <w:jc w:val="both"/>
        <w:rPr>
          <w:rFonts w:ascii="Times New Roman" w:hAnsi="Times New Roman"/>
          <w:sz w:val="20"/>
          <w:szCs w:val="20"/>
        </w:rPr>
      </w:pPr>
      <w:r w:rsidRPr="008F34DF">
        <w:rPr>
          <w:rFonts w:ascii="Times New Roman" w:hAnsi="Times New Roman"/>
          <w:sz w:val="20"/>
          <w:szCs w:val="20"/>
        </w:rPr>
        <w:t>c) Si el valor de las multas excede del cinco por ciento (5%) del monto total del contrato, el Ministerio de Transporte y Obras Públicas podrá darlo por terminado anticipada y unilateralmente.</w:t>
      </w:r>
    </w:p>
    <w:p w:rsidR="000D722D" w:rsidRPr="008F34DF" w:rsidRDefault="000D722D" w:rsidP="00B96EE1">
      <w:pPr>
        <w:widowControl w:val="0"/>
        <w:tabs>
          <w:tab w:val="left" w:pos="1022"/>
        </w:tabs>
        <w:spacing w:before="240" w:after="240" w:line="276" w:lineRule="auto"/>
        <w:ind w:right="-205"/>
        <w:jc w:val="both"/>
        <w:rPr>
          <w:rFonts w:ascii="Times New Roman" w:hAnsi="Times New Roman"/>
          <w:sz w:val="20"/>
          <w:szCs w:val="20"/>
        </w:rPr>
      </w:pPr>
      <w:r w:rsidRPr="008F34DF">
        <w:rPr>
          <w:rFonts w:ascii="Times New Roman" w:hAnsi="Times New Roman"/>
          <w:sz w:val="20"/>
          <w:szCs w:val="20"/>
        </w:rPr>
        <w:t>d) Con cargo a la garantía de fiel cumplimiento, de ser necesario, se podrá efectivizar las multas que le fueren impuestas al Contratista.</w:t>
      </w:r>
    </w:p>
    <w:p w:rsidR="000D722D" w:rsidRPr="008F34DF" w:rsidRDefault="000D722D" w:rsidP="00B96EE1">
      <w:pPr>
        <w:widowControl w:val="0"/>
        <w:tabs>
          <w:tab w:val="left" w:pos="1022"/>
        </w:tabs>
        <w:spacing w:before="240" w:after="240" w:line="276" w:lineRule="auto"/>
        <w:ind w:right="-205"/>
        <w:jc w:val="both"/>
        <w:rPr>
          <w:rFonts w:ascii="Times New Roman" w:hAnsi="Times New Roman"/>
          <w:sz w:val="20"/>
          <w:szCs w:val="20"/>
        </w:rPr>
      </w:pPr>
      <w:r w:rsidRPr="008F34DF">
        <w:rPr>
          <w:rFonts w:ascii="Times New Roman" w:hAnsi="Times New Roman"/>
          <w:sz w:val="20"/>
          <w:szCs w:val="20"/>
        </w:rPr>
        <w:t>e) La imposición de multas estarán exentas en el evento de caso fortuito tales como: inundaciones, terremoto, el apresamiento de enemigos, los actos de autoridad ejercidos por un funcionario público, pandemias u otros imprevistos de origen humano (como guerras, manifestaciones, etc.), debidamente justificadas y aceptadas por la máxima Autoridad de la Entidad Contratante o su Delegado, previo informe del Administrador del Contrato, debidamente justificadas y aceptadas por la máxima Autoridad de la Entidad Contratante o su Delegado, previo informe del Administrador del Contrato, para lo cual se notificará al administrador del contrato dentro del plazo de quince (15) días de ocurridos los hecho o de enterado el contratista de los mismos. De ocurrido este término de no mediar dicha notificación, se entenderán como no ocurridos los hechos que alega el contratista como causa de justificación y se le impondrá la multa prevista.</w:t>
      </w:r>
    </w:p>
    <w:p w:rsidR="000D722D" w:rsidRPr="008F34DF" w:rsidRDefault="000D722D" w:rsidP="00B96EE1">
      <w:pPr>
        <w:widowControl w:val="0"/>
        <w:tabs>
          <w:tab w:val="left" w:pos="1022"/>
        </w:tabs>
        <w:spacing w:before="240" w:after="240" w:line="276" w:lineRule="auto"/>
        <w:ind w:right="-205"/>
        <w:jc w:val="both"/>
        <w:rPr>
          <w:rFonts w:ascii="Times New Roman" w:hAnsi="Times New Roman"/>
          <w:sz w:val="20"/>
          <w:szCs w:val="20"/>
        </w:rPr>
      </w:pPr>
      <w:r w:rsidRPr="008F34DF">
        <w:rPr>
          <w:rFonts w:ascii="Times New Roman" w:hAnsi="Times New Roman"/>
          <w:sz w:val="20"/>
          <w:szCs w:val="20"/>
        </w:rPr>
        <w:t>f) Las multas serán descontadas de cualquier pago o planilla que se deba cancelar al contratista.</w:t>
      </w:r>
    </w:p>
    <w:p w:rsidR="000D722D" w:rsidRPr="008F34DF" w:rsidRDefault="000D722D" w:rsidP="00B96EE1">
      <w:pPr>
        <w:widowControl w:val="0"/>
        <w:tabs>
          <w:tab w:val="left" w:pos="1022"/>
        </w:tabs>
        <w:spacing w:before="240" w:after="240" w:line="276" w:lineRule="auto"/>
        <w:ind w:right="-205"/>
        <w:jc w:val="both"/>
        <w:rPr>
          <w:rFonts w:ascii="Times New Roman" w:hAnsi="Times New Roman"/>
          <w:sz w:val="20"/>
          <w:szCs w:val="20"/>
        </w:rPr>
      </w:pPr>
      <w:r w:rsidRPr="008F34DF">
        <w:rPr>
          <w:rFonts w:ascii="Times New Roman" w:hAnsi="Times New Roman"/>
          <w:sz w:val="20"/>
          <w:szCs w:val="20"/>
        </w:rPr>
        <w:t>g) Las multas impuestas al contratista pueden ser impugnadas en sede administrativa, a través de los respectivos recursos, o en sede judicial o arbitral.</w:t>
      </w:r>
    </w:p>
    <w:p w:rsidR="000D722D" w:rsidRPr="008F34DF" w:rsidRDefault="000D722D" w:rsidP="00B96EE1">
      <w:pPr>
        <w:widowControl w:val="0"/>
        <w:tabs>
          <w:tab w:val="left" w:pos="1022"/>
        </w:tabs>
        <w:spacing w:before="240" w:after="240" w:line="276" w:lineRule="auto"/>
        <w:ind w:right="-205"/>
        <w:jc w:val="both"/>
        <w:rPr>
          <w:rFonts w:ascii="Times New Roman" w:hAnsi="Times New Roman"/>
          <w:sz w:val="20"/>
          <w:szCs w:val="20"/>
        </w:rPr>
      </w:pPr>
      <w:r w:rsidRPr="008F34DF">
        <w:rPr>
          <w:rFonts w:ascii="Times New Roman" w:hAnsi="Times New Roman"/>
          <w:sz w:val="20"/>
          <w:szCs w:val="20"/>
        </w:rPr>
        <w:t>En todos los casos, las multas serán impuestas por el administrador del contrato, previo informe del fiscalizador, los cuales, establecerán el incumplimiento, fechas y montos.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8.2 Las sanciones antes establecidas tienen el carácter de valores fijos, una vez que se decida su aplicación por parte del Administrador del contrato, se descontará de las planillas mensuales; si no fuere posible su retención de las planillas, se harán efectivas con la garantía de fiel cumplimiento contractual.</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Los montos de las sanciones (multas y penalizaciones) estarán sujetos a una actualización del precio de acuerdo al siguiente procedimiento: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Los montos de las sanciones expresados en Unidades de Multa (UM) se transformarán a dólares mediante una tasa de conversión de US$ 1 por cada UM 1;</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Los montos de las sanciones convertidos a dólares se actualizarán al mes de su aplicación de acuerdo con la correspondiente fórmula de Reajuste de Precios.</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Novena. - DEL REAJUSTE DE PRECIOS</w:t>
      </w:r>
    </w:p>
    <w:p w:rsidR="000D722D" w:rsidRPr="008F34DF" w:rsidRDefault="000D722D" w:rsidP="00B96EE1">
      <w:pPr>
        <w:widowControl w:val="0"/>
        <w:tabs>
          <w:tab w:val="left" w:pos="1022"/>
        </w:tabs>
        <w:spacing w:before="240" w:after="240" w:line="276" w:lineRule="auto"/>
        <w:ind w:right="-205"/>
        <w:jc w:val="both"/>
        <w:rPr>
          <w:rFonts w:ascii="Times New Roman" w:eastAsia="Arial MT" w:hAnsi="Times New Roman"/>
          <w:sz w:val="20"/>
          <w:szCs w:val="20"/>
        </w:rPr>
      </w:pPr>
      <w:r w:rsidRPr="008F34DF">
        <w:rPr>
          <w:rFonts w:ascii="Times New Roman" w:eastAsia="Arial MT" w:hAnsi="Times New Roman"/>
          <w:sz w:val="20"/>
          <w:szCs w:val="20"/>
        </w:rPr>
        <w:t>Para la presente contratación SI aplica reajuste de precios, de conformidad con lo establecido en los artículos 380 al 384 del Reglamento General a la Ley Orgánica del Sistema Nacional de Contratación Pública.</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Décima. - OBLIGACIONES DEL CONTRATISTA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lastRenderedPageBreak/>
        <w:t>a. El Contratista, con aprobación de la fiscalización, se servirá determinar un lugar adecuado y conveniente para la instalación de la Oficina y Campamento para el Centro de Operación deconstrucción de la obra, debiendo poner a consideración dentro del plazo de diez (10) días, contados a partir de la notificación de la entrega del anticipo, la lista de todas las instalaciones necesarias para la realización de la obra, indicando su implantación en planos detallados; estas instalaciones comprenderán por lo menos: oficinas, bodegas, talleres y guardianía. El contratista será el encargado de proporcionar todas las instalaciones adecuadas para el funcionamiento de sus oficinas.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b. Todos los materiales y artefactos (a excepción de maquinaria y equipos) incorporados a la obra deberán ser nuevos y deberán cumplir con las especificaciones establecidas. Todos los trabajos requeridos deberán efectuarse por técnicos y obreros entrenados en su oficio y de acuerdo a la buena práctica, en lo que a mano de obra se refiere, para optimizar los rendimientos.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Los materiales a incorporarse definitivamente en la obra, suministrados por el contratista serán nuevos, sin uso y de la mejor calidad. La fiscalización y/o supervisión podrá exigir, cuando así lo considere necesario, para aquellos materiales que requieran de un tratamiento o manejo especial, que se coloquen sobre plataformas o superficies firmes o bajo cubierta, o que se almacenen en sitios o bodegas cubiertas, sin que ello implique un aumento en los precios y/o en los plazos contractuales. Los residuos, y particularmente los peligrosos, que se generen en la obra (contaminados con hidrocarburos, pinturas, lacas, etc.) serán gestionados igualmente de conformidad con la normativa ambiental.</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Los materiales almacenados, aun cuando se hayan aprobado antes de su uso, serán revisados al momento de su utilización, para verificar su conformidad con las especificaciones.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c. El contratista deberá realizar a su costo todos los ensayos y pruebas descritas en los estudios de la obra, así como las que se considere necesarias para la ejecución de la misma; y prestar las facilidades necesarias para la ejecución de todos los ensayos y pruebas que la administración, supervisión o la fiscalización consideran necesarias, en alguno de los laboratorios calificados por el MIT, previa aprobación de la fiscalización. Deberá informar por escrito al Fiscalizador antes de efectuarse la toma de muestras y de ejecutarse los ensayos, luego de lo cual debe enviarle los resultados para su aprobación o control adicional.</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d. El contratista está obligado a realizar, con base en los estudios presentados el respectivo levantamiento georreferenciado, que serán elaborados antes de la iniciación de los respectivos trabajos.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e. Será responsabilidad del contratista el preservar la estabilidad de las propiedades públicas y particulares adyacentes a los límites de la obra a construirse y protegerlas de daños de naturaleza inherente al proceso constructivo.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f. El Contratista deberá suministrar y mantener en los sitios del emplazamiento de cada obra en ejecución, en las entradas o donde sean requeridas por el Fiscalizador y la Policía Nacional, todas las señales, barreras o marcas necesarias para la seguridad de los usuarios de las vías públicas. El dimensionamiento y contenido de tales señales, deberán ser aprobados por el Fiscalizador.</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g. Durante todo el tiempo de ejecución de la obra, el contratista deberá ofrecer condiciones razonables de seguridad y comodidad para su personal, el de la Fiscalización y el de entidad la Contratante, así como para los usuarios y moradores. Deberá mantenerse el acceso adecuado a las propiedades adyacentes a la obra, así como a las vías que interseca el proyecto.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 xml:space="preserve">h. Hasta la recepción definitiva de la obra, el contratista deberá tomar las precauciones necesarias para garantizar la seguridad de la misma, a fin de facilitar los trabajos de la Fiscalización, así como permitir la </w:t>
      </w:r>
      <w:r w:rsidRPr="008F34DF">
        <w:rPr>
          <w:rFonts w:ascii="Times New Roman" w:hAnsi="Times New Roman"/>
          <w:sz w:val="20"/>
          <w:szCs w:val="20"/>
        </w:rPr>
        <w:lastRenderedPageBreak/>
        <w:t>circulación de todas las personas que participan en la obra, especialmente por parte del contratista y del Fiscalizador.</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i. Todos los equipos y maquinarias deberán llevar las advertencias y los dispositivos de seguridad provistos o recomendados por los fabricantes.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j. Al inicio de la construcción, el contratista en conjunto con la Fiscalización, deberá replantear en el terreno existente, los ejes del proyecto, debidamente georreferenciados. El contratista deberá suministrar y colocar todas las estacas y puntos de control de construcción que él requiera.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k. El contratista será el único responsable de la precisión de las líneas y cotas de los varios elementos de la obra. El contratista deberá notificar al Fiscalizador cualquier error o discrepancia aparente que él encuentre en levantamientos previos, en planos y otros documentos, para su corrección o interpretación, antes de proceder al trabajo pertinente.</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l. Es obligación del contratista mantener y conservar la obra en buenas condiciones durante el período de construcción hasta la recepción definitiva. Deberá dedicar todo el equipo, personal y materiales necesarios para conservar las obras en buen estado.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m. Durante el período de prueba entre la Recepción Provisional y la Definitiva, el contratista deberá corregir, complementar o reemplazar, por su cuenta cualquier falla, parte inconclusa o defectuosa de la obra que, a juicio del Fiscalizador, se deba a deficiencias u omisiones en la construcción efectuada, o instalación de equipos defectuosos.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n. El Contratista deberá proteger y salvar de responsabilidad al Ministerio de Infraestructura y Transporte y a sus representantes de cualquier reclamo o juicio que surgiera como consecuencia de la contravención o falta de cumplimiento de cualquier norma jurídica por parte del contratista o su personal. En caso de encontrarse en los documentos contractuales una discrepancia o contradicción con relación a cualquier norma jurídica, el contratista deberá informar de esto al Ministerio de Infraestructura y Transporte.</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o. El contratista debe garantizar la correcta ejecución del contrato en los términos establecidos en el presente proceso.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p. El contratista será responsable del pago de los salarios y prestaciones sociales del equipo humano que esté en la ejecución de los trabajos, de igual manera estará bajo su responsabilidad la alimentación y estadía del personal de campo.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q. Si en la ejecución de los trabajos se produjere algún accidente, por mala operación del equipo o cualquier otra circunstancia, los costos correrán a cargo del contratista, para lo cual deberá contar con una póliza de seguros de cobertura total, de accidentes para su personal y terceros, durante la vigencia del contrato, póliza de seguros que será tramitada al conocerse la adjudicación y deberá ser presentada previa suscripción del contrato.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r. El contratista debe asumir toda la responsabilidad en cuanto se refiere a la seguridad industrial y bioseguridad de su personal, debiendo contar los mismos en el campo con la ropa adecuada como: chalecos refractivos, calzado, mascarillas, alcohol gel y los que indique la fiscalización.</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s. El contratista deberá colocar todos los avisos y advertencias requeridos por el contrato o la normativa nacional y local vigente (letreros de peligro, precaución, etc.,), para la debida protección del público y de su personal, especialmente si los trabajos afectan la vía pública o las instalaciones de servicios públicos.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lastRenderedPageBreak/>
        <w:t>t. A más de las obligaciones ya establecidas en el presente documento, el contratista está obligado a cumplir con cualquier otra que se derive natural o legalmente del objeto del contrato y pueda ser exigible por constar en cualquier documento de él o en norma legal específicamente aplicable al mismo.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u. Todos los costos de tasas y permisos que se requieran para la ejecución de la obra, serán cancelados por el CONTRATISTA, por ejemplo: permisos de ocupación de vía, solicitud de inspecciones, costos por instalación de guía provisional de agua potable, por instalación provisional y los consumos que se generen para la obra, etc.</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v. En todo momento el contratista deberá emplear equipos, maquinarias, personal y métodos deconstrucción propuestos que permitan la correcta y expedita ejecución de la obra.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w. El contratista no podrá efectuar cambios, modificaciones o reducción del equipo mencionado, sin autorización previa y por escrito del Fiscalizador y aprobado por el Administrador de contrato, tampoco podrá retirar equipos sin consentimiento previo, siendo ésta una causa de las multas establecidas en el contrato.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x. El contratista deberá aportar todas las herramientas e implementos mecánicos y de transporte necesarios para la correcta ejecución de la “CONSTRUCCIÓN DEL DISTRIBUIDOR DE TRÁFICO GAPAL EN LA AUTOPISTA CUENCA-AZOGUES-BIBLIÁN, UBICADO EN LA PROVINCIA DEL AZUAY”</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y. Todos los elementos y materiales que se utilicen en la obra deberán ser previamente aprobados por la Fiscalización, quien deberá inspeccionar todos los trabajos para asegurarse que cumplan con lo especificado.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z. Serán por cuenta del contratista los sitios de almacenaje, oficina y demás construcciones provisionales que considere necesarios para la correcta marcha de los trabajos, seguridad de todo el material y/o equipos y cuya localización deberá ser aprobada por el Fiscalizador.</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aa. El contratista deberá mantener en el sitio de trabajo un libro de obra con suficientes fojas, empastado, foliado, y con el mismo membrete, para registrar todos los días las actividades que realizan. Dicho libro deberá ser firmado por el Fiscalizador con sus respectivas observaciones, una vez constatado el registro de las actividades en campo.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bb. El contratista en caso de duda en cuanto a los rubros del presente proyecto deberá referirse a lo establecido en las Especificaciones Particulares que serán proporcionadas por el Ministerio de Infraestructura y Transporte y, en las Especificaciones Generales para la Construcción de Puentes Caminos MOP-001-F 2002 y sus reformas; y Norma RTE. INEN 004 Señalización Vial.</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cc. En caso de que cualquier dato o información no hubieren sido establecidos o el contratista no pudiera obtenerla directamente de las especificaciones, éstas se solicitarán a la Fiscalización. La Fiscalización proporcionará, cuando considere necesario, instrucciones, planos y dibujos de detalle, para realizar satisfactoriamente el proyecto.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dd. En caso de que el contratista encontrara discrepancias entre los distintos documentos, deberá indicarlo inmediatamente al Fiscalizador, a fin de que establezca el documento que prevalecerá sobre los demás; y, su decisión será definitiva. Cualquier obra que realice antes de la decisión de la fiscalización será de cuenta y riesgo del Contratista.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 xml:space="preserve">ee. Los sueldos y salarios se estipularán libremente, pero no serán inferiores a los mínimos legales vigentes en el país. El contratista deberá pagar los sueldos, salarios y remuneraciones a su personal, sin otros descuentos que aquellos autorizados por la ley nacional, y en total conformidad con las leyes </w:t>
      </w:r>
      <w:r w:rsidRPr="008F34DF">
        <w:rPr>
          <w:rFonts w:ascii="Times New Roman" w:hAnsi="Times New Roman"/>
          <w:sz w:val="20"/>
          <w:szCs w:val="20"/>
        </w:rPr>
        <w:lastRenderedPageBreak/>
        <w:t>vigentes. Los contratos de trabajo deberán ceñirse estrictamente a las leyes laborales del Ecuador. Las mismas disposiciones aplicarán los subcontratistas a su personal.</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ff. Serán también de cuenta del contratista y a su costo, todas las obligaciones a las que está sujeto según las leyes, normas y reglamentos relativos a la seguridad social. Para el trámite de pago de las planillas de construcción se deberá presentar las planillas de aporte al IESS de todo el personal que se encuentra laborando en la obra.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gg. El contratista empleará personal técnico y operacional en número suficiente para la ejecución oportuna de las obras, y con la debida experiencia. El personal técnico deberá ser el mismo que consta en el Listado de Personal que se presentó en la oferta. Para su reemplazo se deberá solicitar previamente al Administrador del Contrato su conformidad, acompañando la Hoja de Vida del profesional propuesto, quien obligatoriamente acreditará una capacidad técnica y experiencia igual o superior a las exigidas en el Pliego y Especificaciones Técnicas.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hh. El Administrador y Fiscalizador podrán requerir en forma justificada al contratista, el reemplazo de cualquier integrante de su personal que lo considere incompetente o negligente en su oficio, se negare a cumplir las estipulaciones del contrato y sus anexos, o presente una conducta incompatible con sus obligaciones.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ii. Cuando la fiscalización determine que los trabajos realizados o en ejecución fueran defectuosos, por causas imputables al contratista, por el empleo de materiales de mala calidad o no aprobados, por no ceñirse a los planos, especificaciones correspondientes o a las instrucciones impartidas por la fiscalización o por la inobservancia de la normativa ambiental aplicable; ésta ordenará las correcciones y/o modificaciones a que haya lugar. Podrá ordenar la demolición y reemplazo de tales obras, todo a cuenta y costo del contratista.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jj. El trabajo no autorizado realizado por el contratista antes de recibir la aprobación para dichos trabajos, o el que se ejecuta contrariando las órdenes de la fiscalización; por tal razón, correrán por cuenta del contratista las rectificaciones o reposiciones a que haya lugar, los costos y el tiempo que ello conlleve.</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kk. El contratista tendrá derecho a recibir pagos por los trabajos ejecutados de conformidad con los planos y especificaciones que sean aceptados por la fiscalización. No tendrá derecho a pagos por materiales, equipos, mano de obra y demás gastos que correspondan a la ejecución de los trabajos defectuosos o no autorizados. Tampoco tendrá derecho al pago por la remoción de los elementos sobrantes. Todos los trabajos que el contratista deba realizar por concepto de reparación de defectos, hasta la recepción definitiva de las obras, serán efectuados por su cuenta y costo, si la fiscalización comprueba que los defectos se deben al uso de materiales de mala calidad, no observancia de las especificaciones, o negligencia del contratista en el cumplimiento de cualquier obligación expresa o implícita en el contrato.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ll. La CONTRATISTA deberá presentar los planos finales de construcción (As Built), en un plazo máximo de ciento veinte (120) días posterior a la Recepción Provisional de la Obra. Entregará un ejemplar original de los planos impresos en formato A1, con las respectivas firmas de responsabilidad, dos ejemplares originales de los planos impresos en formato A1, con las respectivas firmas de responsabilidad y la misma información en formato magnético editable, en archivos tipo PDF y AUTOCAD; para revisión y aprobación de la Fiscalización.</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mm. 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lastRenderedPageBreak/>
        <w:t>nn. En los casos que existan normas y especificaciones de instituciones locales, deberán satisfacerse las exigencias mínimas de esas normas o reglamentaciones. De no existir, todos los materiales deberán satisfacer normas y reglamentaciones internacionales reconocidas en el país que se adapten a las condiciones locales o que se usen de referencia: ISO, ASTM, ASSHTO,AWWA, ASA, NEMA, ACI, PCA, PCI, PTI, además las siguientes: ANSI, VDE, USAS, EET, EPCEA,EEQ, IEC, NEC.</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oo. Dar cumplimiento cabal a lo establecido en el pliego de acuerdo con los términos y condiciones del contrato.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pp. Realizar toda actividad o trámite necesario para la total y correcta ejecución del contrato, de conformidad con la oferta presentada, especificaciones técnicas, condiciones generales y específicas del pliego y demás documentos contractuales, observando todo el contexto normativo vigente aplicable.</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qq. El contratista deberá cumplir efectivamente los compromisos ambientales adquiridos ante la autoridad ambiental, que incluye además los costos, las tasas ambientales y gastos de la preparación de informes de seguimiento y cumplimiento, Auditorías Ambientales, monitoreo, inventarios forestales y demás inherentes al proyecto en el componente ambiental.</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rr. También será responsabilidad del contratista asumir los costos y gastos que se generen para los libres aprovechamientos de materiales para las obras, los cuales no generarán ningún valor adicional al Ministerio de Infraestructura y Transporte.</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ss. Cuando se requieren medidas temporales para el control de impactos ambientales generados por las actividades del proyecto, debido a la negligencia, el descuido o la falta de instalación de controles permanentes del Contratista como parte del trabajo programado, y son ordenadas por las partes responsables de dar cumplimiento al componente ambiental, esos trabajos no se pagarán y correrán a cuenta del contratista.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tt. Durante su permanencia en el proyecto, el contratista atenderá bajo su responsabilidad el sistema vial en todos sus componentes e influencias negativas, como, por ejemplo: el exceso de cargas en los vehículos de transporte; los daños provocados durante el tendido de servicios públicos (energía, comunicación, etc.); el vandalismo a la infraestructura de la carretera (señales, barandas, etc.); la afectación como efecto de los conflictos sociales, paros, movilizaciones, etc.,(quema de neumáticos, colocación de obstáculos, etc.); los deterioros generados por un eventual incremento del tránsito (derivados de la construcción o mejoramiento de una carretera, el desarrollo de un nuevo centro de producción, etc.); la instalación de nuevos puestos de recaudación de peaje o control de pesos y dimensiones; etc.</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uu. Las únicas obras que el contratista se encuentra exonerado de realizar como parte de las obligaciones de mantenimiento, son aquellas derivadas directamente por causas de fuerza mayor ocaso fortuito, tales como: inundaciones, terremoto, el apresamiento de enemigos, los actos de autoridad ejercidos por un funcionario público, pandemias u otros imprevistos de origen humano(como guerras, manifestaciones, etc.), debidamente justificadas y aceptadas por la máxima Autoridad de la Entidad Contratante o su Delegado, previo informe del Administrador del Contrato, debidamente justificadas y aceptadas por la máxima Autoridad de la Entidad Contratante o su Delegado.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vv. En caso de que alguno de los equipos presente averías cuya reparación demore más de veinticuatro (24) horas, el contratista deberá disponer de un equipo de reemplazo, dentro de las veinticuatro (24) horas después de que el fiscalizador solicite la sustitución.</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 xml:space="preserve">ww. El contratista deberá cumplir con eficacia los trabajos con el personal calificado para tener un resultado satisfactorio al final del proyecto. Asimismo, deberá contar con una correcta y eficaz </w:t>
      </w:r>
      <w:r w:rsidRPr="008F34DF">
        <w:rPr>
          <w:rFonts w:ascii="Times New Roman" w:hAnsi="Times New Roman"/>
          <w:sz w:val="20"/>
          <w:szCs w:val="20"/>
        </w:rPr>
        <w:lastRenderedPageBreak/>
        <w:t>supervisión de los trabajos por parte del residente y superintendente de la obra, para el control oportuno de todos los procesos que componen el proyecto aplicando preferentemente conceptos de Manual Estándar de Manejo de Proyectos.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xx. En el transcurso de la ejecución de la obra el contratista podrá solicitar a la entidad contratante la sustitución del o los subcontratistas, únicamente en el caso de incumplimiento o retraso en la ejecución de los rubros subcontratados que afecte el avance de obra programado y que conste En el cronograma vigente aprobado por el fiscalizador, sin perjuicio de la responsabilidad en el avance de obra que debe cumplir el contratista.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yy. El contratista, además, deberá notificar a la entidad contratante cualquier situación que le justifique la sustitución, reemplazo o cambio de su(s) subcontratista(s).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zz. El contratista deberá contar con al menos el cinco por ciento (5%) de servicios o mano de obrade personal femenino, del total de personal que participará en la ejecución del proyecto y al menos un cinco (5%) por ciento de personal con capacidades especiales.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aaa. El contratista deberá cumplir lo establecido en el plan de manejo ambiental y los requisitos de seguridad y salud ocupacional establecidos por el MIT y la normativa nacional.</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bbb. Todo personal del sector de la construcción, incluidos aquellos que ejerzan cargos de responsabilidad tales como: gerente de obra, superintendente de obra, residente de obra, supervisores, fiscalizadores, maestros mayores, contratistas, deben recibir información e instrucción específica en materia de prevención de riesgos laborales. Se exigirá la obtención de una certificación de competencias laborales en prevención de riesgos laborales ante los organismos evaluadores de la conformidad (OEC) para la certificación de personas, reconocidos y acreditados por la autoridad competente.</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ccc. El contratista desde el momento de presentar sus ofertas, automáticamente declaran que conocen y se obligan a no incurrir en infracciones prohibidas por la ley nacional.</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ddd. Es obligación del contratista solicitar la creación de usuario para el Sistema de Información de Transporte y Obras Públicas (SITOP).</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eee. Durante el periodo de prueba, el contratista deberá corregir, complementar o reemplazar, por su cuenta cualquier falla, parte inconclusa o defectuosa de la obra que, a juicio del Fiscalizador, se deba a deficiencias u omisiones en la construcción efectuada.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fff. El contratista deberá contar con una póliza de seguros, en caso de accidentes de su personal y de terceros, en ningún caso será de responsabilidad del MIT, cualquier accidente que ocurra en la ejecución del proyecto.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ggg. El contratista deberá gestionar e implementar desvíos de tráfico necesarios para la construcción del proyecto. Para ello, deberá presentar previo al inicio de la obra, un Plan de Manejo de Tráfico y su cronograma que garantice la seguridad tanto vehicular como de los peatones durante toda la etapa constructiva del proyecto.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hhh. Los contratos de trabajo deberán ceñirse estrictamente a las leyes laborales del ecuador. El Contratista deberá pagar los sueldos, salarios y remuneraciones a su personal, sin otros descuentos que aquellos autorizados por las leyes vigentes. Será también responsabilidad del Contratista, cubrir todas las obligaciones relativas a la seguridad social para todo el personal a su cargo y que esté vinculado a la obra en cuestión. Las mismas disposiciones aplicarán los subcontratistas a su personal.</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lastRenderedPageBreak/>
        <w:t>iii. El contratista, en lo posible deberá fomentar la contratación de mano de obra local calificada y no calificada, así como también contratar un porcentaje mínimo de trabajadoras.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jjj. El Contratista se compromete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kkk. El Contratista debe cumplir con los estándares de mejores prácticas internacionales en materia de responsabilidad ambiental, social, laboral, seguridad industrial y salud ocupacional, de género, y las salvaguardas ambientales y sociales de la CAF</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 xml:space="preserve"> (</w:t>
      </w:r>
      <w:hyperlink r:id="rId9" w:history="1">
        <w:r w:rsidRPr="008F34DF">
          <w:rPr>
            <w:rFonts w:ascii="Times New Roman" w:hAnsi="Times New Roman"/>
            <w:sz w:val="20"/>
            <w:szCs w:val="20"/>
          </w:rPr>
          <w:t>https://www.caf.com/es/lineamientos-ysalvaguardas-ambientales/</w:t>
        </w:r>
      </w:hyperlink>
      <w:r w:rsidRPr="008F34DF">
        <w:rPr>
          <w:rFonts w:ascii="Times New Roman" w:hAnsi="Times New Roman"/>
          <w:sz w:val="20"/>
          <w:szCs w:val="20"/>
        </w:rPr>
        <w:t>).</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lll. El Contratista deberá contar con o disponer de todos los permisos y autorizaciones que se necesiten para la ejecución correcta y legal de la obra; asimismo, se compromete a dar cumplimiento de la legislación ambiental, social, laboral, de género y en seguridad industrial y salud ocupacional vigente.</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mmm. El Contratista debe contar con y ejecutar el plan de manejo ambiental y social y su presupuesto, durante la ejecución del proyecto.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nnn. El Contratista debe contar con y ejecutar el plan de seguridad industrial y salud ocupacional, durante la ejecución del proyecto.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ooo. El contratista deberá contar con y ejecutar un plan de manejo de tráfico y seguridad vial que deberá ser autorizado por la Autoridad de Tránsito, en el cual se coordinarán los cierres viales y desvíos; asimismo, se deberán efectuar, colocar y dar todos los avisos y advertencias requeridos por el contrato o las leyes vigentes (señalética, letreros de peligro, precaución, etc.), para la debida protección del público, personal de la fiscalización y del contratista mismo, especialmente si los trabajos afectan la vía pública o las instalaciones de servicios públicos.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ppp. El contratista, deberá implementar el plan de relaciones comunitarias, comunicación y socialización del proyecto con la comunidad del área influencia directa, previo al inicio de obras, así como durante la ejecución de estas; que le permita conocer a la comunidad el cronograma y avances del proyecto, interrupciones temporales de servicios básicos, cierre de vías, afectaciones en el tráfico vehicular, peatonales, u otras causadas por las obras.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qqq. El Contratista debe ejecutar y reportar los resultados del mecanismo de recepción y atención de quejas y reclamos, el cual será supervisado por la fiscalización y administración del contrato.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rrr. El contratista deberá contar con y ejecutar un protocolo o plan para la prevención y atención de casos de discriminación, acoso laboral, y todo tipo de violencia contra las mujeres en los espacios de trabajo para los frentes de obra.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El Contratista directamente o a través de los subcontratistas u operadores acuerdan diseñar, construir, operar, mantener y monitorear las obras del Proyecto y administrar los riesgos ambientales y sociales de acuerdo con la Autorización Ambiental, el o los Planes de Manejo Ambiental y Social (PMAS), y cualquier otro plan ambiental, social, de género y de salud y seguridad laboral que haya sido preparado y/o que deba ser elaborado durante la ejecución incluyendo las acciones correctivas que hayan sido necesario diseñar.</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lastRenderedPageBreak/>
        <w:t>sss. El Contratista debe cumplir con las obligaciones que para efectos de la ejecución de la obra le sea requerida por la entidad contratante a través de la Unidad Ejecutora del Programa y administración del contrato, la fiscalización externa, y/o por la consultora a cargo de la auditoría ambiental y social externa.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ttt. El contratista deberá contratar con canteras que tengan los permisos ambientales y autorizaciones mineras correspondientes, así como proveedores de hormigón y asfalto con permisos ambientales, sitios autorizados para la disposición de escombros, gestión adecuada de desechos peligrosos y especiales, empresas en los casos que sean aplicables.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uuu. El Contratista deberá presentar los informes ambientales y sociales a la fiscalización durante el desarrollo de la obra, según la periodicidad y modelos entregados por la Unidad Ejecutora del Programa y llevar el libro de ambiental.</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vvv. El contratista deberá gestionar y obtener el registro de generadores de desechos peligrosos, quien desarrollará todo el proceso de registro y pago de tasas ambientales.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www. El especialista ambiental de la contratista deberá asistir a las reuniones de coordinación convocadas y/o coordinadas por la fiscalización.</w:t>
      </w:r>
    </w:p>
    <w:p w:rsidR="000D722D" w:rsidRPr="008F34DF" w:rsidRDefault="00CB322E" w:rsidP="00B96EE1">
      <w:pPr>
        <w:spacing w:before="240" w:after="240" w:line="276" w:lineRule="auto"/>
        <w:jc w:val="both"/>
        <w:rPr>
          <w:rFonts w:ascii="Times New Roman" w:hAnsi="Times New Roman"/>
          <w:sz w:val="20"/>
          <w:szCs w:val="20"/>
        </w:rPr>
      </w:pPr>
      <w:r>
        <w:rPr>
          <w:rFonts w:ascii="Times New Roman" w:hAnsi="Times New Roman"/>
          <w:sz w:val="20"/>
          <w:szCs w:val="20"/>
        </w:rPr>
        <w:t>xxx</w:t>
      </w:r>
      <w:r w:rsidR="000D722D" w:rsidRPr="008F34DF">
        <w:rPr>
          <w:rFonts w:ascii="Times New Roman" w:hAnsi="Times New Roman"/>
          <w:sz w:val="20"/>
          <w:szCs w:val="20"/>
        </w:rPr>
        <w:t>. El Contratista, en caso de que el permiso ambiental lo requiera, coordinará junto con la fiscalización de la obra y la administración del contrato, la presentación de los informes ambientales de cumplimiento y/o auditorías ambientales de cumplimiento, los cuales deberán ser presentados a la autoridad ambiental (MAATE) mínimo de 30 días antes del plazo máximo establecido por la autoridad ambiental.</w:t>
      </w:r>
    </w:p>
    <w:p w:rsidR="000D722D" w:rsidRDefault="00CB322E" w:rsidP="00B96EE1">
      <w:pPr>
        <w:spacing w:before="240" w:after="240" w:line="276" w:lineRule="auto"/>
        <w:jc w:val="both"/>
        <w:rPr>
          <w:rFonts w:ascii="Times New Roman" w:hAnsi="Times New Roman"/>
          <w:sz w:val="20"/>
          <w:szCs w:val="20"/>
        </w:rPr>
      </w:pPr>
      <w:r>
        <w:rPr>
          <w:rFonts w:ascii="Times New Roman" w:hAnsi="Times New Roman"/>
          <w:sz w:val="20"/>
          <w:szCs w:val="20"/>
        </w:rPr>
        <w:t>yyy</w:t>
      </w:r>
      <w:r w:rsidR="000D722D" w:rsidRPr="008F34DF">
        <w:rPr>
          <w:rFonts w:ascii="Times New Roman" w:hAnsi="Times New Roman"/>
          <w:sz w:val="20"/>
          <w:szCs w:val="20"/>
        </w:rPr>
        <w:t>. El Contratista deberá ejecutar todas las acciones necesarias para el correcto cierre ambiental y archivo de permiso ambiental de la obra ante la autoridad competente, siendo responsable directo de este proceso y debiendo asumir los roles inherentes.</w:t>
      </w:r>
    </w:p>
    <w:p w:rsidR="00CB322E" w:rsidRPr="00CB322E" w:rsidRDefault="00CB322E" w:rsidP="00B96EE1">
      <w:pPr>
        <w:spacing w:before="240" w:line="276" w:lineRule="auto"/>
        <w:jc w:val="both"/>
        <w:rPr>
          <w:rFonts w:ascii="Times New Roman" w:hAnsi="Times New Roman"/>
          <w:sz w:val="20"/>
          <w:szCs w:val="20"/>
        </w:rPr>
      </w:pPr>
      <w:r>
        <w:rPr>
          <w:rFonts w:ascii="Times New Roman" w:hAnsi="Times New Roman"/>
          <w:sz w:val="20"/>
          <w:szCs w:val="20"/>
        </w:rPr>
        <w:t>zzz</w:t>
      </w:r>
      <w:r w:rsidRPr="00CB322E">
        <w:rPr>
          <w:rFonts w:ascii="Times New Roman" w:hAnsi="Times New Roman"/>
          <w:sz w:val="20"/>
          <w:szCs w:val="20"/>
        </w:rPr>
        <w:t>. El Contratista, al momento de la recepción definitiva de la obra, se obliga a entregar al Contratante dos (2) camionetas, cuyas características técnicas y de equipamiento deberán ser iguales o superiores a las especificaciones establecidas en el apartado de Equipos Mínimos del presente documento.</w:t>
      </w:r>
    </w:p>
    <w:p w:rsidR="000D722D" w:rsidRDefault="00CB322E" w:rsidP="00B96EE1">
      <w:pPr>
        <w:spacing w:before="240" w:after="240" w:line="276" w:lineRule="auto"/>
        <w:jc w:val="both"/>
        <w:rPr>
          <w:rFonts w:ascii="Times New Roman" w:hAnsi="Times New Roman"/>
          <w:sz w:val="20"/>
          <w:szCs w:val="20"/>
        </w:rPr>
      </w:pPr>
      <w:r>
        <w:rPr>
          <w:rFonts w:ascii="Times New Roman" w:hAnsi="Times New Roman"/>
          <w:sz w:val="20"/>
          <w:szCs w:val="20"/>
        </w:rPr>
        <w:t>aaaa</w:t>
      </w:r>
      <w:r w:rsidR="000D722D" w:rsidRPr="008F34DF">
        <w:rPr>
          <w:rFonts w:ascii="Times New Roman" w:hAnsi="Times New Roman"/>
          <w:sz w:val="20"/>
          <w:szCs w:val="20"/>
        </w:rPr>
        <w:t>. El Contratista directamente o a través de los subcontratistas u operadores acuerdan diseñar, construir, operar, mantener y monitorear las obras del Proyecto y administrar los riesgos ambientales y sociales de acuerdo con la Autorización Ambiental, el o los Planes de Manejo Ambiental y Social (PMAS), y cualquier otro plan ambiental, social, de género y de salud y seguridad laboral que haya sido preparado y/o que deba ser elaborado durante la ejecución incluyendo las acciones correctivas que hayan sido necesario diseñar.</w:t>
      </w:r>
    </w:p>
    <w:p w:rsidR="005A2DF3" w:rsidRPr="005A2DF3" w:rsidRDefault="005A2DF3" w:rsidP="00B96EE1">
      <w:pPr>
        <w:spacing w:before="240" w:after="240" w:line="276" w:lineRule="auto"/>
        <w:jc w:val="both"/>
        <w:rPr>
          <w:rFonts w:ascii="Times New Roman" w:hAnsi="Times New Roman"/>
          <w:sz w:val="20"/>
          <w:szCs w:val="20"/>
        </w:rPr>
      </w:pPr>
      <w:r w:rsidRPr="005A2DF3">
        <w:rPr>
          <w:rFonts w:ascii="Times New Roman" w:hAnsi="Times New Roman"/>
          <w:sz w:val="20"/>
          <w:szCs w:val="20"/>
        </w:rPr>
        <w:t>bbbb. El contratista dará cumplimiento obligatorio de las cláusulas contractuales relacionadas con el cumplimiento de las normas de seguridad, salud ocupacional; y del artículo 7 del Reglamento Interno de Higiene y Seguridad del Ministerio de Infraestructura y para el establecimiento de Transporte, y, su incumplimiento será motivo responsabilidades y la imposición de sanciones por parte de autoridad competente</w:t>
      </w:r>
    </w:p>
    <w:p w:rsidR="000D722D" w:rsidRPr="008F34DF" w:rsidRDefault="000D722D" w:rsidP="00B96EE1">
      <w:pPr>
        <w:spacing w:before="240" w:after="240" w:line="276" w:lineRule="auto"/>
        <w:ind w:right="-205"/>
        <w:jc w:val="both"/>
        <w:rPr>
          <w:rFonts w:ascii="Times New Roman" w:hAnsi="Times New Roman"/>
          <w:sz w:val="20"/>
          <w:szCs w:val="20"/>
        </w:rPr>
      </w:pPr>
      <w:r w:rsidRPr="008F34DF">
        <w:rPr>
          <w:rFonts w:ascii="Times New Roman" w:hAnsi="Times New Roman"/>
          <w:sz w:val="20"/>
          <w:szCs w:val="20"/>
        </w:rPr>
        <w:t>Además de las obligaciones establecidas, se deberá cumplir con las que mande la normativa vigente para cada caso.</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10.2 OBLIGACIONES DEL CONTRATANTE</w:t>
      </w:r>
    </w:p>
    <w:p w:rsidR="000D722D" w:rsidRPr="008F34DF" w:rsidRDefault="000D722D" w:rsidP="00B96EE1">
      <w:pPr>
        <w:spacing w:before="240" w:after="240" w:line="276" w:lineRule="auto"/>
        <w:jc w:val="both"/>
        <w:rPr>
          <w:rFonts w:ascii="Times New Roman" w:hAnsi="Times New Roman"/>
          <w:sz w:val="20"/>
          <w:szCs w:val="20"/>
        </w:rPr>
      </w:pPr>
      <w:bookmarkStart w:id="1" w:name="_Hlk229471283"/>
      <w:r w:rsidRPr="008F34DF">
        <w:rPr>
          <w:rFonts w:ascii="Times New Roman" w:hAnsi="Times New Roman"/>
          <w:sz w:val="20"/>
          <w:szCs w:val="20"/>
        </w:rPr>
        <w:t>a) Nombrar al Administrador del Contrato que velará por el correcto cumplimiento de las cláusulas contractuales de acuerdo a la normativa y reglamentación vigente.</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lastRenderedPageBreak/>
        <w:t>b) Contratar a la Fiscalización del Proyecto.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c) Dar solución a las peticiones y problemas que se presentaren en la ejecución del contrato, en un término de 5 (cinco) días contados a partir de la petición escrita formulada por el contratista.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d) Entregar oportunamente y antes del inicio de la obra (los terrenos, materiales, equipos, etc.) previstos en el contrato, en tales condiciones que el contratista pueda iniciar inmediatamente el desarrollo normal de sus trabajos.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e) En caso de ser necesario y previo el trámite legal y administrativo respectivo, autorizar órdenes de cambio y órdenes de trabajo, a través de las modalidades de costo más porcentaje y aumento de cantidades de obra, respectivamente; y, en caso de ser necesario y previo el trámite legal y administrativo respectivo, celebrar los contratos complementarios, en un plazo de treinta (30) días contados a partir de la decisión de la Máxima Autoridad o su Delegado.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f) Proporcionar al contratista los documentos, permisos y autorizaciones que se necesiten para la ejecución correcta y legal de la obra, y realizar las gestiones que le corresponda efectuar al contratante, ante los distintos organismos públicos, en un término de diez (10)días contados a partir de la petición escrita formulada por el contratista.</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g) El Ministerio de Infraestructura y Transporte, será el responsable de obtener todos los permisos ambientales que requiere la obra para su ejecución (Licencia Ambiental), así como la vigilancia del cumplimiento de la normativa ambiental de la ejecución del Plan de Manejo Ambiental, mitigaciones y/o compensaciones.</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h) Suscribir las actas de entrega recepciones provisionales y definitivas de las obras contratadas, siempre que se haya cumplido con lo previsto en la ley para la entrega recepción; y, en general, cumplir con las obligaciones derivadas del contrato.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i) Facilitar al Contratista toda la información que dispone la Entidad Contratante, relacionada con el Proyecto.</w:t>
      </w:r>
    </w:p>
    <w:p w:rsidR="000D722D" w:rsidRPr="008F34DF" w:rsidRDefault="000D722D" w:rsidP="00B96EE1">
      <w:pPr>
        <w:spacing w:before="240" w:after="240" w:line="276" w:lineRule="auto"/>
        <w:jc w:val="both"/>
        <w:rPr>
          <w:rFonts w:ascii="Times New Roman" w:hAnsi="Times New Roman"/>
          <w:sz w:val="20"/>
          <w:szCs w:val="20"/>
        </w:rPr>
      </w:pPr>
      <w:r w:rsidRPr="008F34DF">
        <w:rPr>
          <w:rFonts w:ascii="Times New Roman" w:hAnsi="Times New Roman"/>
          <w:sz w:val="20"/>
          <w:szCs w:val="20"/>
        </w:rPr>
        <w:t>j) La contratante será responsable de obtener todos los permisos ambientales u otros que requiere la obra para su ejecución, en forma previa a suscribir el contrato, así como de la vigilancia de la ejecución del plan de manejo ambiental y social, mitigaciones y/o compensaciones,</w:t>
      </w:r>
    </w:p>
    <w:p w:rsidR="000D722D" w:rsidRPr="0013493D" w:rsidRDefault="000D722D" w:rsidP="00B96EE1">
      <w:pPr>
        <w:spacing w:before="240" w:after="240" w:line="276" w:lineRule="auto"/>
        <w:ind w:right="-205"/>
        <w:jc w:val="both"/>
        <w:rPr>
          <w:rFonts w:ascii="Times New Roman" w:hAnsi="Times New Roman"/>
          <w:sz w:val="20"/>
          <w:szCs w:val="20"/>
        </w:rPr>
      </w:pPr>
      <w:r w:rsidRPr="008F34DF">
        <w:rPr>
          <w:rFonts w:ascii="Times New Roman" w:hAnsi="Times New Roman"/>
          <w:sz w:val="20"/>
          <w:szCs w:val="20"/>
        </w:rPr>
        <w:t>k) Entregar oportunamente y antes del inicio de las obras los bienes previstos en el contrato, en tales condiciones que el contratista pueda iniciar inmediatamente el desarrollo normal de sus trabajos. Lo anterior, salvo caso fortuito o fuerza mayor, o circunstancias imprevistas de tipo administrativo o de otro orden que impidan la referida entrega en las condiciones referidas. Será de cuenta de la entidad los costos de expropiaciones, indemnizaciones, derechos de paso y otros conceptos similares para la liberación de áreas necesarias para la ejecución del proyecto.</w:t>
      </w:r>
    </w:p>
    <w:bookmarkEnd w:id="1"/>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Undécima. – SUBCONTRATACIÓN</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El contratista, bajo su riesgo y responsabilidad podrá subcontratar hasta el treinta por ciento (30%) del monto total del contrato.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Por causas de fuerza mayor o caso fortuito, justificadas por el subcontratista al contratista, aceptadas por éste, y previa autorización escrita de la entidad contratante, el contratista podrá reemplazar, sustituir o cambiar a un subcontratista.</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lastRenderedPageBreak/>
        <w:t>Adicionalmente, el contratista en caso de incumplimiento del subcontratista o retraso en el cronograma de avance de ejecución del rubro o grupo de rubros subcontratados, podrá solicitar a la entidad contratante autorización escrita para, bajo exclusiva responsabilidad del contratista, reemplazar, sustituir o cambiar a sus subcontratistas.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Las autorizaciones referidas deberán ser conferidas por el administrador en coordinación con la fiscalización del contrato. El contratista será el único responsable ante la contratante por los actos u omisiones de sus subcontratistas y de las personas directa o indirectamente empleadas por ellos.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El Contratante podrá solicitar toda la información que estime conveniente para evaluar la capacidad y experiencia de un subcontratista como requisito previo a extender la aprobación.</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El Contratista observará y cumplirá los procedimientos y obligaciones establecidos para efectos de subcontratación el contratista podrá subcontratar con terceros, registrados y habilitados en el Registro Único de Proveedores, RUP, parte de sus prestaciones, siempre y cuando la entidad contratante apruebe por escrito previamente la subcontratación hasta un porcentaje no mayor al treinta por ciento (30%) debidamente justificado. El administrador será el responsable de vigilar el cumplimiento de las obligaciones contractuales adquiridas.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En el caso de contratistas extranjeros, éstos se comprometerán a brindar capacitación y transferencia de tecnología a los subcontratistas nacionales. No se considera subcontratación, la adquisición o arrendamiento de la materia prima, materiales, insumos o medios indispensables que sean necesarios para el desarrollo de las actividades propias del contratista para cumplir con el objeto del contrato, en consideración a que la provisión de materiales para la ejecución del contrato no implica la participación directa del tercero en la ejecución de las prestaciones contraídas por el contratista frente a la entidad contratante.</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El Contratante podrá rescindir el contrato si se comprobase que el Contratista no respeta lo dispuesto anteriormente.</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El Contratante podrá solicitar toda la información que estime conveniente para evaluar la capacidad y experiencia de un subcontratista como requisito previo a extender la aprobación.</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El Contratante podrá rescindir el contrato si se comprobase que el Contratista no respeta lo dispuesto anteriormente.</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Duodécima.- TRIBUTOS, RETENCIONES Y GASTOS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La Contratante efectuará a la Contratista las retenciones que dispongan las leyes tributarias, conforme la legislación tributaria vigente del Ecuador.</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La Contratante retendrá el valor de los descuentos que el Instituto Ecuatoriano de Seguridad Social ordenare y que corresponda a mora patronal, por obligaciones con el seguro social provenientes de servicios personales para la ejecución del contrato de acuerdo a la Ley de Seguridad Social.</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Décima Tercera. - RECEPCIONES PROVISIONAL Y DEFINITIVA DEL CONTRATO.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b/>
          <w:bCs/>
          <w:sz w:val="20"/>
          <w:szCs w:val="20"/>
        </w:rPr>
        <w:t xml:space="preserve">ENTREGA RECEPCIÓN PROVISIONAL.- </w:t>
      </w:r>
      <w:r w:rsidRPr="0013493D">
        <w:rPr>
          <w:rFonts w:ascii="Times New Roman" w:hAnsi="Times New Roman"/>
          <w:sz w:val="20"/>
          <w:szCs w:val="20"/>
        </w:rPr>
        <w:t>La entrega recepción provisional se realizará después de diez (10) días hábiles contados a partir de la solicitud de la contratista luego de culminar el periodo contractual.</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 xml:space="preserve">Vencido el término previsto, si el MIT no hiciere ningún pronunciamiento ni objetare la solicitud de recepción, siempre y cuando no exista objeciones conforme el párrafo anterior, en el término señalado, </w:t>
      </w:r>
      <w:r w:rsidRPr="0013493D">
        <w:rPr>
          <w:rFonts w:ascii="Times New Roman" w:hAnsi="Times New Roman"/>
          <w:sz w:val="20"/>
          <w:szCs w:val="20"/>
        </w:rPr>
        <w:lastRenderedPageBreak/>
        <w:t>operará, sin más trámite, la recepción de pleno derecho, para lo cual la Contratista notificará obligatoriamente, por intermedio de un Juez de lo Civil o un notario público, al MIT indicando que ha operado la recepción provisional presunta; la negativa del funcionario será causal de sanción por parte del Consejo de la Judicatura. La recepción presunta producirá como único efecto la recepción del objeto de contrato, dejando a salvo los derechos de las partes a la liquidación técnico económica correspondiente.</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Para suscribir el Acta de Entrega Recepción Provisional, se conformará la Comisión integrada por el Administrador del Contrato, y un técnico que no haya intervenido en el proceso de ejecución del contrato, éste último designado por la máxima autoridad de la Entidad Contratante o su delegado y además la Contratista.</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El MIT declarará la recepción presunta a su favor, respecto de la Contratista, en el caso de que ésta se negare expresamente a suscribir las actas de entrega recepción previstas, o si no las suscribieren en el término de diez (10) días, contado desde el requerimiento formal del Ministerio. La recepción presunta por parte del MIT, la realizará la máxima autoridad o su delegado mediante resolución motivada, que será notificada a la Contratista.</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b/>
          <w:bCs/>
          <w:sz w:val="20"/>
          <w:szCs w:val="20"/>
        </w:rPr>
        <w:t xml:space="preserve">RECEPCIÓN </w:t>
      </w:r>
      <w:r w:rsidR="00E86C69" w:rsidRPr="0013493D">
        <w:rPr>
          <w:rFonts w:ascii="Times New Roman" w:hAnsi="Times New Roman"/>
          <w:b/>
          <w:bCs/>
          <w:sz w:val="20"/>
          <w:szCs w:val="20"/>
        </w:rPr>
        <w:t>DEFINITIVA. -</w:t>
      </w:r>
      <w:r w:rsidRPr="0013493D">
        <w:rPr>
          <w:rFonts w:ascii="Times New Roman" w:hAnsi="Times New Roman"/>
          <w:sz w:val="20"/>
          <w:szCs w:val="20"/>
        </w:rPr>
        <w:t>La recepción definitiva será suscrita una vez cumplido el objeto contractual y el plazo estipulado para las etapas determinadas para las obras.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Si en esta inspección que deba realizarse previo a la recepción definitiva, se encuentra algún defecto de construcción o mantenimiento no advertido en la recepción provisional, se suspenderá el procedimiento, hasta que se lo subsane a satisfacción de la contratante y a costa del contratista. Si el defecto fuere de menor importancia y a juicio de la contratante pudiere ser subsanado dentro del proceso de recepción definitiva, se continuará con la misma, pero el acta respectiva sólo se firmará una vez solucionado el problema advertido.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Todos los gastos adicionales que demanden la comprobación, verificación y pruebas, aún de laboratorio, son de cuenta del contratista.</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Si la contratante no hiciere ningún pronunciamiento respecto de la solicitud de recepción definitiva, ni la iniciare, una vez expirado el plazo de diez (10) días, se considerará que tal recepción se ha efectuado de pleno derecho, para cuyo efecto un Juez de lo Civil o un Notario Público, a solicitud del contratista notificará que dicha recepción se produjo.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La contratante declarará la recepción presunta en el caso de que el contratista se negare expresamente a suscribir las actas de entrega recepción provisional o definitiva, según corresponda, o si no las suscribiere en el término de diez (10) días contados desde el requerimiento formal de la contratante.</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Operada la recepción definitiva presunta, a solicitud del contratista o declarada por la contratante, producirá como único efecto la terminación del contrato, dejando a salvo de los derechos de las partes a la liquidación técnico-económica correspondiente.</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Las partes buscarán en el plazo de treinta (30) días posteriores a la recepción definitiva presunta suscribir el acta de la liquidación técnico-económica del contrato, sin perjuicio de iniciar las acciones legales de las que se crean asistidas.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b/>
          <w:bCs/>
          <w:sz w:val="20"/>
          <w:szCs w:val="20"/>
        </w:rPr>
        <w:t>ACTAS DE RECEPCIÓN:</w:t>
      </w:r>
      <w:r w:rsidRPr="0013493D">
        <w:rPr>
          <w:rFonts w:ascii="Times New Roman" w:hAnsi="Times New Roman"/>
          <w:sz w:val="20"/>
          <w:szCs w:val="20"/>
        </w:rPr>
        <w:t xml:space="preserve"> Exclusivamente para el caso de obras operará una recepción provisional al momento de culminarse la construcción de la obra, y una recepción definitiva luego de transcurridos al menos seis (6) meses desde la última recepción provisional. Al efecto se observará el siguiente procedimiento. Una vez finalizada la obra, el contratista deberá solicitar por escrito al administrador del contrato que se proceda con la recepción provisional.</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lastRenderedPageBreak/>
        <w:t>El administrador del contrato una vez recibida la petición de recepción por parte del contratista, bajo su responsabilidad, analizará la pertinencia de formalizar la recepción a través de la respectiva acta de entrega provisional de la obra, dentro del término de quince (15) días contados a partir de la petición de recepción por parte del contratista.</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En caso de no estar conforme, se rechazará por escrito la recepción provisional, indicando con precisión qué aspectos no cumple y qué cuestiones deben ser corregidas a efectos de proceder con la recepción provisional a entera satisfacción de la entidad contratante. A este efecto, el contratista tiene el término de diez (10) días para subsanar las observaciones formuladas, tiempo que no será imputable a multas; en caso no hacer tales correcciones dentro del tiempo indicado se aplicará una multa no menor al uno por mil del valor total del contrato por cada día de retraso, la cual deberá considerarse en los pliegos y en contrato respectivo.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Luego de transcurrido el plazo de seis (6) meses desde la suscripción del acta de entrega recepción provisional, el administrador del contrato coordinará con el contratista la recepción definitiva de la obra.</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Si existieren observaciones que deban ser corregidas por parte del contratista, el administrador le solicitará por escrito que subsane las mismas dentro de un término no mayor a diez (10) días, caso contrario se aplicará una multa que corresponda, la cual deberá considerarse en los pliegos y en contrato respectivo. Si no existieren observaciones o si estas fueren corregidas dentro del término de diez (10) días se formalizará la recepción definitiva de la obra a través de la suscripción del acta.</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La suscripción del acta de entrega recepción definitiva no quita la responsabilidad ulterior del contratista, que por vicios ocultos de la obra se pudieran encontrar luego de los diez (10) años siguientes contados a partir de la suscripción del acta de entrega recepción provisional.</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b/>
          <w:bCs/>
          <w:sz w:val="20"/>
          <w:szCs w:val="20"/>
        </w:rPr>
        <w:t>LIQUIDACIÓN DEL CONTRATO:</w:t>
      </w:r>
      <w:r w:rsidRPr="0013493D">
        <w:rPr>
          <w:rFonts w:ascii="Times New Roman" w:hAnsi="Times New Roman"/>
          <w:sz w:val="20"/>
          <w:szCs w:val="20"/>
        </w:rPr>
        <w:t xml:space="preserve"> La liquidación final del contrato suscrita entre las partes se realizará en los términos previstos en la normativa nacional.</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b/>
          <w:bCs/>
          <w:sz w:val="20"/>
          <w:szCs w:val="20"/>
        </w:rPr>
        <w:t>PLANILLA DE LIQUIDACIÓN:</w:t>
      </w:r>
      <w:r w:rsidRPr="0013493D">
        <w:rPr>
          <w:rFonts w:ascii="Times New Roman" w:hAnsi="Times New Roman"/>
          <w:sz w:val="20"/>
          <w:szCs w:val="20"/>
        </w:rPr>
        <w:t xml:space="preserve"> Junto con la solicitud de entrega-recepción definitiva de la obra, el contratista presentará una planilla del estado de cuenta final.</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Décima Cuarta. - DE LA ADMINISTRACIÓN DEL CONTRATO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14.1. La contratante designa a (nombre del funcionario), (cargo en el MIT) o quien haga sus veces, en calidad de Administrador del Contrato, quien deberá atenerse a las condiciones generales y particulares del pliego y todos los documentos que lo conforman y que forman parte del presente contrato, y velará por el cabal cumplimiento del mismo.</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Décima Quinta. - TERMINACIÓN DEL CONTRATO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15.1. Los contratos terminan:</w:t>
      </w:r>
    </w:p>
    <w:p w:rsidR="000D722D" w:rsidRPr="008F34DF" w:rsidRDefault="000D722D" w:rsidP="00B96EE1">
      <w:pPr>
        <w:pStyle w:val="Prrafodelista"/>
        <w:widowControl w:val="0"/>
        <w:numPr>
          <w:ilvl w:val="0"/>
          <w:numId w:val="31"/>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Por cumplimiento de las obligaciones contractuales; Por mutuo acuerdo de las partes;</w:t>
      </w:r>
    </w:p>
    <w:p w:rsidR="000D722D" w:rsidRPr="008F34DF" w:rsidRDefault="000D722D" w:rsidP="00B96EE1">
      <w:pPr>
        <w:pStyle w:val="Prrafodelista"/>
        <w:widowControl w:val="0"/>
        <w:numPr>
          <w:ilvl w:val="0"/>
          <w:numId w:val="31"/>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Por sentencia o laudo ejecutoriados que declaren la nulidad del contrato o la resolución del mismo a pedido del contratista;</w:t>
      </w:r>
    </w:p>
    <w:p w:rsidR="000D722D" w:rsidRPr="008F34DF" w:rsidRDefault="000D722D" w:rsidP="00B96EE1">
      <w:pPr>
        <w:pStyle w:val="Prrafodelista"/>
        <w:widowControl w:val="0"/>
        <w:numPr>
          <w:ilvl w:val="0"/>
          <w:numId w:val="31"/>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Por declaración unilateral del contratante, en caso de incumplimiento del contratista; y,</w:t>
      </w:r>
    </w:p>
    <w:p w:rsidR="000D722D" w:rsidRPr="008F34DF" w:rsidRDefault="000D722D" w:rsidP="00B96EE1">
      <w:pPr>
        <w:pStyle w:val="Prrafodelista"/>
        <w:widowControl w:val="0"/>
        <w:numPr>
          <w:ilvl w:val="0"/>
          <w:numId w:val="31"/>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Por disolución de la persona jurídica contratista que no se origine en decisión interna voluntaria de los órganos competentes de tal persona jurídica.</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Causales de Terminación unilateral del contrato. –</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lastRenderedPageBreak/>
        <w:t>La Entidad Contratante podrá declarar terminada anticipada y unilateralmente los contratos, en los siguientes casos:</w:t>
      </w:r>
    </w:p>
    <w:p w:rsidR="000D722D" w:rsidRPr="008F34DF" w:rsidRDefault="000D722D" w:rsidP="00B96EE1">
      <w:pPr>
        <w:pStyle w:val="Prrafodelista"/>
        <w:widowControl w:val="0"/>
        <w:numPr>
          <w:ilvl w:val="0"/>
          <w:numId w:val="32"/>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Por incumplimiento del contratista;</w:t>
      </w:r>
    </w:p>
    <w:p w:rsidR="000D722D" w:rsidRPr="008F34DF" w:rsidRDefault="000D722D" w:rsidP="00B96EE1">
      <w:pPr>
        <w:pStyle w:val="Prrafodelista"/>
        <w:widowControl w:val="0"/>
        <w:numPr>
          <w:ilvl w:val="0"/>
          <w:numId w:val="32"/>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Por quiebra o insolvencia del contratista;</w:t>
      </w:r>
    </w:p>
    <w:p w:rsidR="000D722D" w:rsidRPr="008F34DF" w:rsidRDefault="000D722D" w:rsidP="00B96EE1">
      <w:pPr>
        <w:pStyle w:val="Prrafodelista"/>
        <w:widowControl w:val="0"/>
        <w:numPr>
          <w:ilvl w:val="0"/>
          <w:numId w:val="32"/>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Si el valor de las multas supera el monto de la garantía de fiel cumplimiento del contrato;</w:t>
      </w:r>
    </w:p>
    <w:p w:rsidR="000D722D" w:rsidRPr="008F34DF" w:rsidRDefault="000D722D" w:rsidP="00B96EE1">
      <w:pPr>
        <w:pStyle w:val="Prrafodelista"/>
        <w:widowControl w:val="0"/>
        <w:numPr>
          <w:ilvl w:val="0"/>
          <w:numId w:val="32"/>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Por suspensión de los trabajos, por decisión del contratista, por más de sesenta (60) días, sin que medie fuerza mayor o caso fortuito;</w:t>
      </w:r>
    </w:p>
    <w:p w:rsidR="000D722D" w:rsidRPr="008F34DF" w:rsidRDefault="000D722D" w:rsidP="00B96EE1">
      <w:pPr>
        <w:pStyle w:val="Prrafodelista"/>
        <w:widowControl w:val="0"/>
        <w:numPr>
          <w:ilvl w:val="0"/>
          <w:numId w:val="32"/>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En los demás casos estipulados en el contrato; y,</w:t>
      </w:r>
    </w:p>
    <w:p w:rsidR="000D722D" w:rsidRPr="008F34DF" w:rsidRDefault="000D722D" w:rsidP="00B96EE1">
      <w:pPr>
        <w:pStyle w:val="Prrafodelista"/>
        <w:widowControl w:val="0"/>
        <w:numPr>
          <w:ilvl w:val="0"/>
          <w:numId w:val="32"/>
        </w:numPr>
        <w:autoSpaceDE w:val="0"/>
        <w:autoSpaceDN w:val="0"/>
        <w:spacing w:before="240" w:after="240" w:line="276" w:lineRule="auto"/>
        <w:jc w:val="both"/>
        <w:rPr>
          <w:rFonts w:ascii="Times New Roman" w:hAnsi="Times New Roman"/>
          <w:sz w:val="20"/>
          <w:szCs w:val="20"/>
          <w:lang w:val="es-EC"/>
        </w:rPr>
      </w:pPr>
      <w:r w:rsidRPr="008F34DF">
        <w:rPr>
          <w:rFonts w:ascii="Times New Roman" w:hAnsi="Times New Roman"/>
          <w:sz w:val="20"/>
          <w:szCs w:val="20"/>
          <w:lang w:val="es-EC"/>
        </w:rPr>
        <w:t>La Entidad Contratante también podrá declarar terminado anticipada y unilateralmente el contrato cuando, ante circunstancias técnicas o económicas imprevistas o de caso fortuito o fuerza mayor, debidamente comprobadas, el contratista no hubiere accedido a terminar de mutuo acuerdo el contrato. En este caso, no se ejecutará la garantía de fiel cumplimiento del contrato ni se inscribirá al contratista como incumplido.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En este último caso, el contratista tiene la obligación de devolver el monto del anticipo no amortizado en el término de treinta (30) días de haberse notificado la terminación unilateral del contrato en la que constará la liquidación del anticipo, y en caso de no hacerlo en término señalado, la entidad procederá a la ejecución de la garantía de Buen Uso del Anticipo por el monto no devengado. El no pago de la liquidación en el término señalado, dará lugar al pago de intereses desde la fecha de notificación; intereses que se imputará a la garantía de fiel cumplimiento del contrato.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Cuando por circunstancias imprevistas, técnicas o económicas, o causas de fuerza mayor o caso fortuito, no fuere posible o conveniente para los intereses de las partes, ejecutar total o parcialmente el contrato, las partes podrán, por mutuo acuerdo, convenir en la extinción de todas o algunas de las obligaciones contractuales, en el estado en que se encuentren.</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La terminación por mutuo acuerdo no implicará renuncia a derechos causados o adquiridos en favor de la Entidad Contratante o del contratista.</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Décima Sexta. - SOLUCIÓN DE CONTROVERSIAS: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Las partes podrán establecer los términos específicos del convenio arbitral, para el efecto se propone el siguiente texto: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16.1 En caso de que, respecto de las divergencias o controversias suscitadas sobre el cumplimiento, interpretación y ejecución del presente contrato, no se lograre un acuerdo directo entre las partes, éstas renuncian expresamente a la jurisdicción ordinaria, y se someten a los mecanismos alternativos de resolución de conflictos previstos en la Ley de Arbitraje y Mediación de la República del Ecuador, al reglamento de funcionamiento del centro de mediación y arbitraje de (determinar el centro de mediación acordado entre las partes) y a las siguientes normas: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Previamente a iniciar el trámite del arbitraje, las partes someterán la controversia a mediación para lograr un acuerdo mutuamente satisfactorio.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 xml:space="preserve">En el evento de que el conflicto no fuere resuelto mediante la mediación, las partes se someten a arbitraje administrado por el centro de arbitraje y mediación de (determinar el centro de mediación acordado entre las partes). El Tribunal estará conformado por tres árbitros principales y un alterno, y serán seleccionados de la siguiente forma: cada una de las partes, en el término de cinco (5) días contados desde la citación de la demanda arbitral, elegirá su árbitro de la lista oficial proporcionada por el centro de arbitraje y mediación, y los dos árbitros elegidos, en el mismo término de cinco (5) días escogerán al tercer árbitro, quien presidirá el Tribunal, y al árbitro alterno. El tercer árbitro y el árbitro alterno serán seleccionados de </w:t>
      </w:r>
      <w:r w:rsidRPr="0013493D">
        <w:rPr>
          <w:rFonts w:ascii="Times New Roman" w:hAnsi="Times New Roman"/>
          <w:sz w:val="20"/>
          <w:szCs w:val="20"/>
        </w:rPr>
        <w:lastRenderedPageBreak/>
        <w:t>la lista oficial proporcionada por el centro de arbitraje y mediación, y el término para su designación se contará a partir de la fecha en que los árbitros nombrados por las partes hayan manifestado por escrito su aceptación de desempeñar el cargo. En el evento en que alguna de las partes, o los árbitros designados por éstas, no efectuaren las designaciones que les corresponden dentro del término previsto, la designación se hará por sorteo, para lo cual el director del centro de arbitraje notificará a las partes a fin de que, en la fecha y hora que se señale y ante el presidente del centro de arbitraje, se efectúe el sorteo, de cuya diligencia se sentará el acta respectiva, quedando en esta forma legalmente integrado el tribunal de arbitraje.</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Las partes autorizan al Tribunal Arbitral para que ordene y disponga medidas cautelares que procedan y se ajusten a la normativa procesal ecuatoriana, y para la ejecución de tales medidas; el Tribunal solicitará el auxilio de funcionarios públicos, judiciales, policiales y administrativos que sean necesarios, sin tener que recurrir a juez ordinario alguno.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El laudo que expida el Tribunal Arbitral deberá fundarse en derecho y por consiguiente sujetarse al contrato, a la ley, a los principios universales del derecho, a la jurisprudencia y a la doctrina.</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Las partes se obligan a acatar el laudo arbitral que se expida.</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Los costos y gastos arbitrales que genere el proceso arbitral serán cubiertos por el demandante.</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El lugar del arbitraje será en la ciudad de (nombre de la ciudad), en las instalaciones del centro de arbitraje y mediación de (determinar el centro de mediación acordado entre las partes) y su tramitación será confidencial.</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Si el Tribunal Arbitral declarara que no tiene competencia para resolver la controversia, ésta se someterá al procedimiento establecido en el Código Orgánico General de Procesos, siendo competente para conocer y resolver la controversia el Tribunal Distrital de lo Contencioso Administrativo que ejerce jurisdicción en el domicilio de la entidad contratante. Para tal efecto, el Tribunal Arbitral deberá conocer y resolver en la audiencia de sustanciación todas las excepciones previas que la parte demandada haya propuesto en su escrito de contestación a la demanda, con excepción de aquellas que se refieran a la caducidad y prescripción que serán resueltas en el laudo arbitral.</w:t>
      </w:r>
    </w:p>
    <w:p w:rsidR="000D722D" w:rsidRPr="0013493D" w:rsidRDefault="000D722D" w:rsidP="00B96EE1">
      <w:pPr>
        <w:spacing w:before="240" w:after="240" w:line="276" w:lineRule="auto"/>
        <w:ind w:left="720" w:hanging="720"/>
        <w:jc w:val="both"/>
        <w:rPr>
          <w:rFonts w:ascii="Times New Roman" w:hAnsi="Times New Roman"/>
          <w:sz w:val="20"/>
          <w:szCs w:val="20"/>
        </w:rPr>
      </w:pPr>
      <w:r w:rsidRPr="0013493D">
        <w:rPr>
          <w:rFonts w:ascii="Times New Roman" w:hAnsi="Times New Roman"/>
          <w:sz w:val="20"/>
          <w:szCs w:val="20"/>
        </w:rPr>
        <w:t>El contratista renuncia a utilizar la vía diplomática para todo reclamo relacionado con este contrato. Si el contratista incumpliere este compromiso, la contratante podrá dar por terminado unilateralmente el contrato y hacer efectivas las garantías. La legislación aplicable a este contrato es la ecuatoriana. En consecuencia, el contratista declara conocer el ordenamiento jurídico ecuatoriano y, por lo tanto, se entiende incorporado el mismo en todo lo que sea aplicable al presente contrato.</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Décima Séptima: COMUNICACIONES ENTRE LAS PARTES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Todas las comunicaciones, sin excepción, entre las partes, relativas a los trabajos, serán formuladas por escrito o medios electrónicos y en idioma español. Las comunicaciones entre el Supervisor (Gerente de Obra), administrador del contrato, la fiscalización y el contratista se harán a través de documentos escritos o medios electrónicos, cuya constancia de entrega debe encontrarse en la copia del documento y registrada en el libro de obra.</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Décima Octava. - DOMICILIO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Para todos los efectos de este contrato, las partes convienen en señalar su domicilio en la ciudad de Quito.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lastRenderedPageBreak/>
        <w:t>Para efectos de comunicación o notificaciones, las partes señalan como su dirección, las siguientes: La contratante: (dirección y teléfonos, correo electrónico).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El contratista:(dirección y teléfonos, correo electrónico).</w:t>
      </w:r>
    </w:p>
    <w:p w:rsidR="000D722D" w:rsidRPr="0013493D" w:rsidRDefault="000D722D" w:rsidP="00B96EE1">
      <w:pPr>
        <w:spacing w:before="240" w:after="240" w:line="276" w:lineRule="auto"/>
        <w:jc w:val="both"/>
        <w:rPr>
          <w:rFonts w:ascii="Times New Roman" w:hAnsi="Times New Roman"/>
          <w:b/>
          <w:bCs/>
          <w:sz w:val="20"/>
          <w:szCs w:val="20"/>
        </w:rPr>
      </w:pPr>
      <w:r w:rsidRPr="0013493D">
        <w:rPr>
          <w:rFonts w:ascii="Times New Roman" w:hAnsi="Times New Roman"/>
          <w:b/>
          <w:bCs/>
          <w:sz w:val="20"/>
          <w:szCs w:val="20"/>
        </w:rPr>
        <w:t>Cláusula Décima Novena. - ACEPTACIÓN DE LAS PARTES</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Declaración. - Las partes libre, voluntaria y expresamente declaran que conocen y aceptan el texto íntegro de las condiciones establecida en el pliego, que forma parte integrante de este Contrato que lo están suscribiendo.</w:t>
      </w: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Libre y voluntariamente, las partes expresamente declaran su aceptación a todo lo convenido en el presente contrato y se someten a sus estipulaciones.</w:t>
      </w:r>
    </w:p>
    <w:p w:rsidR="000D722D" w:rsidRPr="0013493D" w:rsidRDefault="000D722D" w:rsidP="00B96EE1">
      <w:pPr>
        <w:spacing w:before="240" w:after="240" w:line="276" w:lineRule="auto"/>
        <w:jc w:val="both"/>
        <w:rPr>
          <w:rFonts w:ascii="Times New Roman" w:hAnsi="Times New Roman"/>
          <w:sz w:val="20"/>
          <w:szCs w:val="20"/>
        </w:rPr>
      </w:pPr>
    </w:p>
    <w:p w:rsidR="000D722D" w:rsidRPr="0013493D" w:rsidRDefault="000D722D" w:rsidP="00B96EE1">
      <w:pPr>
        <w:spacing w:before="240" w:after="240" w:line="276" w:lineRule="auto"/>
        <w:jc w:val="both"/>
        <w:rPr>
          <w:rFonts w:ascii="Times New Roman" w:hAnsi="Times New Roman"/>
          <w:sz w:val="20"/>
          <w:szCs w:val="20"/>
        </w:rPr>
      </w:pPr>
      <w:r w:rsidRPr="0013493D">
        <w:rPr>
          <w:rFonts w:ascii="Times New Roman" w:hAnsi="Times New Roman"/>
          <w:sz w:val="20"/>
          <w:szCs w:val="20"/>
        </w:rPr>
        <w:t xml:space="preserve">Dado, en la ciudad de </w:t>
      </w:r>
      <w:r w:rsidRPr="0013493D">
        <w:rPr>
          <w:rFonts w:ascii="Times New Roman" w:hAnsi="Times New Roman"/>
          <w:sz w:val="20"/>
          <w:szCs w:val="20"/>
        </w:rPr>
        <w:tab/>
        <w:t>, a</w:t>
      </w:r>
    </w:p>
    <w:p w:rsidR="000D722D" w:rsidRPr="0013493D" w:rsidRDefault="000D722D" w:rsidP="00B96EE1">
      <w:pPr>
        <w:spacing w:before="240" w:after="240" w:line="276" w:lineRule="auto"/>
        <w:jc w:val="both"/>
        <w:rPr>
          <w:rFonts w:ascii="Times New Roman" w:hAnsi="Times New Roman"/>
          <w:sz w:val="20"/>
          <w:szCs w:val="20"/>
        </w:rPr>
      </w:pPr>
    </w:p>
    <w:p w:rsidR="000D722D" w:rsidRPr="0013493D" w:rsidRDefault="000D722D" w:rsidP="00B96EE1">
      <w:pPr>
        <w:spacing w:before="240" w:after="240" w:line="276" w:lineRule="auto"/>
        <w:jc w:val="both"/>
        <w:rPr>
          <w:rFonts w:ascii="Times New Roman" w:hAnsi="Times New Roman"/>
          <w:sz w:val="20"/>
          <w:szCs w:val="20"/>
        </w:rPr>
      </w:pPr>
    </w:p>
    <w:p w:rsidR="000D722D" w:rsidRPr="0013493D" w:rsidRDefault="00DB067E" w:rsidP="00B96EE1">
      <w:pPr>
        <w:spacing w:before="240" w:after="240" w:line="276" w:lineRule="auto"/>
        <w:jc w:val="both"/>
        <w:rPr>
          <w:rFonts w:ascii="Times New Roman" w:hAnsi="Times New Roman"/>
          <w:sz w:val="20"/>
          <w:szCs w:val="20"/>
        </w:rPr>
      </w:pPr>
      <w:r w:rsidRPr="00DB067E">
        <w:rPr>
          <w:rFonts w:ascii="Times New Roman" w:hAnsi="Times New Roman"/>
          <w:noProof/>
          <w:sz w:val="20"/>
          <w:szCs w:val="20"/>
          <w:lang w:eastAsia="es-EC"/>
        </w:rPr>
        <w:pict>
          <v:shape id="Graphic 372" o:spid="_x0000_s2051" style="position:absolute;left:0;text-align:left;margin-left:133.6pt;margin-top:13.6pt;width:135.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1720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" path="m,l1720504,e" filled="f" strokeweight=".19472mm">
            <v:path arrowok="t"/>
            <w10:wrap type="topAndBottom" anchorx="page"/>
          </v:shape>
        </w:pict>
      </w:r>
      <w:r w:rsidRPr="00DB067E">
        <w:rPr>
          <w:rFonts w:ascii="Times New Roman" w:hAnsi="Times New Roman"/>
          <w:noProof/>
          <w:sz w:val="20"/>
          <w:szCs w:val="20"/>
          <w:lang w:eastAsia="es-EC"/>
        </w:rPr>
        <w:pict>
          <v:shape id="Graphic 373" o:spid="_x0000_s2050" style="position:absolute;left:0;text-align:left;margin-left:314.55pt;margin-top:13.6pt;width:145.5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48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" path="m,l1848221,e" filled="f" strokeweight=".19472mm">
            <v:path arrowok="t"/>
            <w10:wrap type="topAndBottom" anchorx="page"/>
          </v:shape>
        </w:pict>
      </w:r>
    </w:p>
    <w:p w:rsidR="000D722D" w:rsidRPr="0013493D" w:rsidRDefault="000D722D" w:rsidP="00B96EE1">
      <w:pPr>
        <w:spacing w:before="240" w:after="240" w:line="276" w:lineRule="auto"/>
        <w:ind w:left="1440"/>
        <w:jc w:val="both"/>
        <w:rPr>
          <w:rFonts w:ascii="Times New Roman" w:hAnsi="Times New Roman"/>
          <w:sz w:val="20"/>
          <w:szCs w:val="20"/>
        </w:rPr>
      </w:pPr>
      <w:r w:rsidRPr="0013493D">
        <w:rPr>
          <w:rFonts w:ascii="Times New Roman" w:hAnsi="Times New Roman"/>
          <w:sz w:val="20"/>
          <w:szCs w:val="20"/>
        </w:rPr>
        <w:t>LA CONTRATANTE</w:t>
      </w:r>
      <w:r w:rsidRPr="0013493D">
        <w:rPr>
          <w:rFonts w:ascii="Times New Roman" w:hAnsi="Times New Roman"/>
          <w:sz w:val="20"/>
          <w:szCs w:val="20"/>
        </w:rPr>
        <w:tab/>
        <w:t xml:space="preserve">  EL CONTRATISTA</w:t>
      </w:r>
    </w:p>
    <w:p w:rsidR="003D2D4A" w:rsidRPr="0013493D" w:rsidRDefault="003D2D4A" w:rsidP="00B96EE1">
      <w:pPr>
        <w:spacing w:line="276" w:lineRule="auto"/>
        <w:rPr>
          <w:rFonts w:ascii="Times New Roman" w:hAnsi="Times New Roman"/>
          <w:sz w:val="20"/>
          <w:szCs w:val="20"/>
        </w:rPr>
      </w:pPr>
    </w:p>
    <w:sectPr w:rsidR="003D2D4A" w:rsidRPr="0013493D" w:rsidSect="00356EF6">
      <w:headerReference w:type="even" r:id="rId10"/>
      <w:headerReference w:type="default" r:id="rId11"/>
      <w:footerReference w:type="even" r:id="rId12"/>
      <w:footerReference w:type="default" r:id="rId13"/>
      <w:headerReference w:type="first" r:id="rId14"/>
      <w:footerReference w:type="first" r:id="rId15"/>
      <w:pgSz w:w="11906" w:h="16838"/>
      <w:pgMar w:top="1418" w:right="1701" w:bottom="1701" w:left="1701"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190" w:rsidRDefault="00B21190">
      <w:r>
        <w:separator/>
      </w:r>
    </w:p>
  </w:endnote>
  <w:endnote w:type="continuationSeparator" w:id="1">
    <w:p w:rsidR="00B21190" w:rsidRDefault="00B211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5E8" w:rsidRDefault="00B445E8">
    <w:pPr>
      <w:pBdr>
        <w:top w:val="nil"/>
        <w:left w:val="nil"/>
        <w:bottom w:val="nil"/>
        <w:right w:val="nil"/>
        <w:between w:val="nil"/>
      </w:pBdr>
      <w:tabs>
        <w:tab w:val="center" w:pos="4252"/>
        <w:tab w:val="right" w:pos="8504"/>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264761884"/>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rsidR="00B445E8" w:rsidRPr="00FE2FB0" w:rsidRDefault="00B445E8">
            <w:pPr>
              <w:pStyle w:val="Piedepgina"/>
              <w:jc w:val="right"/>
              <w:rPr>
                <w:rFonts w:ascii="Times New Roman" w:hAnsi="Times New Roman"/>
              </w:rPr>
            </w:pPr>
            <w:r>
              <w:rPr>
                <w:noProof/>
                <w:lang w:val="es-ES" w:eastAsia="es-ES"/>
              </w:rPr>
              <w:drawing>
                <wp:anchor distT="0" distB="0" distL="114300" distR="114300" simplePos="0" relativeHeight="251660288" behindDoc="1" locked="0" layoutInCell="1" allowOverlap="1">
                  <wp:simplePos x="0" y="0"/>
                  <wp:positionH relativeFrom="page">
                    <wp:align>left</wp:align>
                  </wp:positionH>
                  <wp:positionV relativeFrom="paragraph">
                    <wp:posOffset>-1267242</wp:posOffset>
                  </wp:positionV>
                  <wp:extent cx="7585730" cy="2263483"/>
                  <wp:effectExtent l="0" t="0" r="0" b="3810"/>
                  <wp:wrapNone/>
                  <wp:docPr id="1514281449" name="image1.jpg"/>
                  <wp:cNvGraphicFramePr/>
                  <a:graphic xmlns:a="http://schemas.openxmlformats.org/drawingml/2006/main">
                    <a:graphicData uri="http://schemas.openxmlformats.org/drawingml/2006/picture">
                      <pic:pic xmlns:pic="http://schemas.openxmlformats.org/drawingml/2006/picture">
                        <pic:nvPicPr>
                          <pic:cNvPr id="1514281449" name="image1.jpg"/>
                          <pic:cNvPicPr preferRelativeResize="0"/>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85730" cy="2263483"/>
                          </a:xfrm>
                          <a:prstGeom prst="rect">
                            <a:avLst/>
                          </a:prstGeom>
                          <a:ln/>
                        </pic:spPr>
                      </pic:pic>
                    </a:graphicData>
                  </a:graphic>
                </wp:anchor>
              </w:drawing>
            </w:r>
            <w:r w:rsidRPr="00FE2FB0">
              <w:rPr>
                <w:rFonts w:ascii="Times New Roman" w:hAnsi="Times New Roman"/>
                <w:lang w:val="es-ES"/>
              </w:rPr>
              <w:t xml:space="preserve">Página </w:t>
            </w:r>
            <w:r w:rsidRPr="00FE2FB0">
              <w:rPr>
                <w:rFonts w:ascii="Times New Roman" w:hAnsi="Times New Roman"/>
                <w:b/>
                <w:bCs/>
              </w:rPr>
              <w:fldChar w:fldCharType="begin"/>
            </w:r>
            <w:r w:rsidRPr="00FE2FB0">
              <w:rPr>
                <w:rFonts w:ascii="Times New Roman" w:hAnsi="Times New Roman"/>
                <w:b/>
                <w:bCs/>
              </w:rPr>
              <w:instrText>PAGE</w:instrText>
            </w:r>
            <w:r w:rsidRPr="00FE2FB0">
              <w:rPr>
                <w:rFonts w:ascii="Times New Roman" w:hAnsi="Times New Roman"/>
                <w:b/>
                <w:bCs/>
              </w:rPr>
              <w:fldChar w:fldCharType="separate"/>
            </w:r>
            <w:r w:rsidR="00C016B0">
              <w:rPr>
                <w:rFonts w:ascii="Times New Roman" w:hAnsi="Times New Roman"/>
                <w:b/>
                <w:bCs/>
                <w:noProof/>
              </w:rPr>
              <w:t>23</w:t>
            </w:r>
            <w:r w:rsidRPr="00FE2FB0">
              <w:rPr>
                <w:rFonts w:ascii="Times New Roman" w:hAnsi="Times New Roman"/>
                <w:b/>
                <w:bCs/>
              </w:rPr>
              <w:fldChar w:fldCharType="end"/>
            </w:r>
            <w:r w:rsidRPr="00FE2FB0">
              <w:rPr>
                <w:rFonts w:ascii="Times New Roman" w:hAnsi="Times New Roman"/>
                <w:lang w:val="es-ES"/>
              </w:rPr>
              <w:t xml:space="preserve"> de </w:t>
            </w:r>
            <w:r w:rsidRPr="00FE2FB0">
              <w:rPr>
                <w:rFonts w:ascii="Times New Roman" w:hAnsi="Times New Roman"/>
                <w:b/>
                <w:bCs/>
              </w:rPr>
              <w:fldChar w:fldCharType="begin"/>
            </w:r>
            <w:r w:rsidRPr="00FE2FB0">
              <w:rPr>
                <w:rFonts w:ascii="Times New Roman" w:hAnsi="Times New Roman"/>
                <w:b/>
                <w:bCs/>
              </w:rPr>
              <w:instrText>NUMPAGES</w:instrText>
            </w:r>
            <w:r w:rsidRPr="00FE2FB0">
              <w:rPr>
                <w:rFonts w:ascii="Times New Roman" w:hAnsi="Times New Roman"/>
                <w:b/>
                <w:bCs/>
              </w:rPr>
              <w:fldChar w:fldCharType="separate"/>
            </w:r>
            <w:r w:rsidR="00C016B0">
              <w:rPr>
                <w:rFonts w:ascii="Times New Roman" w:hAnsi="Times New Roman"/>
                <w:b/>
                <w:bCs/>
                <w:noProof/>
              </w:rPr>
              <w:t>47</w:t>
            </w:r>
            <w:r w:rsidRPr="00FE2FB0">
              <w:rPr>
                <w:rFonts w:ascii="Times New Roman" w:hAnsi="Times New Roman"/>
                <w:b/>
                <w:bCs/>
              </w:rPr>
              <w:fldChar w:fldCharType="end"/>
            </w:r>
          </w:p>
        </w:sdtContent>
      </w:sdt>
    </w:sdtContent>
  </w:sdt>
  <w:p w:rsidR="00B445E8" w:rsidRDefault="00B445E8">
    <w:pPr>
      <w:pBdr>
        <w:top w:val="nil"/>
        <w:left w:val="nil"/>
        <w:bottom w:val="nil"/>
        <w:right w:val="nil"/>
        <w:between w:val="nil"/>
      </w:pBdr>
      <w:tabs>
        <w:tab w:val="center" w:pos="4252"/>
        <w:tab w:val="right" w:pos="8504"/>
      </w:tabs>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5E8" w:rsidRDefault="00B445E8">
    <w:pPr>
      <w:pBdr>
        <w:top w:val="nil"/>
        <w:left w:val="nil"/>
        <w:bottom w:val="nil"/>
        <w:right w:val="nil"/>
        <w:between w:val="nil"/>
      </w:pBdr>
      <w:tabs>
        <w:tab w:val="center" w:pos="4252"/>
        <w:tab w:val="right" w:pos="8504"/>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190" w:rsidRDefault="00B21190">
      <w:r>
        <w:separator/>
      </w:r>
    </w:p>
  </w:footnote>
  <w:footnote w:type="continuationSeparator" w:id="1">
    <w:p w:rsidR="00B21190" w:rsidRDefault="00B211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5E8" w:rsidRDefault="00B445E8">
    <w:pPr>
      <w:pBdr>
        <w:top w:val="nil"/>
        <w:left w:val="nil"/>
        <w:bottom w:val="nil"/>
        <w:right w:val="nil"/>
        <w:between w:val="nil"/>
      </w:pBdr>
      <w:tabs>
        <w:tab w:val="center" w:pos="4252"/>
        <w:tab w:val="right" w:pos="8504"/>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5E8" w:rsidRDefault="00B445E8">
    <w:pPr>
      <w:pBdr>
        <w:top w:val="nil"/>
        <w:left w:val="nil"/>
        <w:bottom w:val="nil"/>
        <w:right w:val="nil"/>
        <w:between w:val="nil"/>
      </w:pBdr>
      <w:tabs>
        <w:tab w:val="center" w:pos="4252"/>
        <w:tab w:val="right" w:pos="8504"/>
      </w:tabs>
      <w:rPr>
        <w:color w:val="000000"/>
      </w:rPr>
    </w:pPr>
    <w:r>
      <w:rPr>
        <w:noProof/>
        <w:lang w:val="es-ES" w:eastAsia="es-ES"/>
      </w:rPr>
      <w:drawing>
        <wp:anchor distT="0" distB="0" distL="114300" distR="114300" simplePos="0" relativeHeight="251658240" behindDoc="0" locked="0" layoutInCell="1" allowOverlap="1">
          <wp:simplePos x="0" y="0"/>
          <wp:positionH relativeFrom="column">
            <wp:posOffset>-1121078</wp:posOffset>
          </wp:positionH>
          <wp:positionV relativeFrom="margin">
            <wp:posOffset>-898819</wp:posOffset>
          </wp:positionV>
          <wp:extent cx="7685262" cy="1199272"/>
          <wp:effectExtent l="0" t="0" r="0" b="1270"/>
          <wp:wrapNone/>
          <wp:docPr id="1514281448" name="image2.jpg"/>
          <wp:cNvGraphicFramePr/>
          <a:graphic xmlns:a="http://schemas.openxmlformats.org/drawingml/2006/main">
            <a:graphicData uri="http://schemas.openxmlformats.org/drawingml/2006/picture">
              <pic:pic xmlns:pic="http://schemas.openxmlformats.org/drawingml/2006/picture">
                <pic:nvPicPr>
                  <pic:cNvPr id="1514281448" name="image2.jpg"/>
                  <pic:cNvPicPr preferRelativeResize="0"/>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685262" cy="1199272"/>
                  </a:xfrm>
                  <a:prstGeom prst="rect">
                    <a:avLst/>
                  </a:prstGeom>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5E8" w:rsidRDefault="00B445E8">
    <w:pPr>
      <w:pBdr>
        <w:top w:val="nil"/>
        <w:left w:val="nil"/>
        <w:bottom w:val="nil"/>
        <w:right w:val="nil"/>
        <w:between w:val="nil"/>
      </w:pBdr>
      <w:tabs>
        <w:tab w:val="center" w:pos="4252"/>
        <w:tab w:val="right" w:pos="8504"/>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5329"/>
    <w:multiLevelType w:val="hybridMultilevel"/>
    <w:tmpl w:val="B7D4F074"/>
    <w:lvl w:ilvl="0" w:tplc="598811A0">
      <w:start w:val="1"/>
      <w:numFmt w:val="decimal"/>
      <w:lvlText w:val="%1."/>
      <w:lvlJc w:val="left"/>
      <w:pPr>
        <w:ind w:left="720" w:hanging="360"/>
      </w:pPr>
      <w:rPr>
        <w:rFonts w:hint="default"/>
        <w:b/>
        <w:bCs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68267D4"/>
    <w:multiLevelType w:val="hybridMultilevel"/>
    <w:tmpl w:val="30F0B2BE"/>
    <w:lvl w:ilvl="0" w:tplc="D1A4389A">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10AA0485"/>
    <w:multiLevelType w:val="hybridMultilevel"/>
    <w:tmpl w:val="4AFAB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17740F8"/>
    <w:multiLevelType w:val="hybridMultilevel"/>
    <w:tmpl w:val="3A46E93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170426B8"/>
    <w:multiLevelType w:val="multilevel"/>
    <w:tmpl w:val="CD3AAA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7E0132F"/>
    <w:multiLevelType w:val="hybridMultilevel"/>
    <w:tmpl w:val="714C0932"/>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192E4251"/>
    <w:multiLevelType w:val="hybridMultilevel"/>
    <w:tmpl w:val="7714DBB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1B001049"/>
    <w:multiLevelType w:val="hybridMultilevel"/>
    <w:tmpl w:val="7714DB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F065618"/>
    <w:multiLevelType w:val="hybridMultilevel"/>
    <w:tmpl w:val="C44E5B2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243A05A7"/>
    <w:multiLevelType w:val="hybridMultilevel"/>
    <w:tmpl w:val="F7C88048"/>
    <w:lvl w:ilvl="0" w:tplc="30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24FE61D7"/>
    <w:multiLevelType w:val="hybridMultilevel"/>
    <w:tmpl w:val="22A22150"/>
    <w:lvl w:ilvl="0" w:tplc="300A0013">
      <w:start w:val="1"/>
      <w:numFmt w:val="upperRoman"/>
      <w:lvlText w:val="%1."/>
      <w:lvlJc w:val="right"/>
      <w:pPr>
        <w:ind w:left="720" w:hanging="360"/>
      </w:pPr>
    </w:lvl>
    <w:lvl w:ilvl="1" w:tplc="6C3480FA">
      <w:start w:val="1"/>
      <w:numFmt w:val="decimal"/>
      <w:lvlText w:val="%2."/>
      <w:lvlJc w:val="left"/>
      <w:pPr>
        <w:ind w:left="1440" w:hanging="360"/>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2C2E2EEC"/>
    <w:multiLevelType w:val="hybridMultilevel"/>
    <w:tmpl w:val="E7181E2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31B0588A"/>
    <w:multiLevelType w:val="hybridMultilevel"/>
    <w:tmpl w:val="E02EF4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6842D75"/>
    <w:multiLevelType w:val="hybridMultilevel"/>
    <w:tmpl w:val="4AFABA9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377F31D6"/>
    <w:multiLevelType w:val="hybridMultilevel"/>
    <w:tmpl w:val="C44E5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8817B34"/>
    <w:multiLevelType w:val="hybridMultilevel"/>
    <w:tmpl w:val="6FDA6D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3CEF5D00"/>
    <w:multiLevelType w:val="hybridMultilevel"/>
    <w:tmpl w:val="1A22E32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416742F5"/>
    <w:multiLevelType w:val="hybridMultilevel"/>
    <w:tmpl w:val="44887A30"/>
    <w:lvl w:ilvl="0" w:tplc="6C56771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nsid w:val="42C41E22"/>
    <w:multiLevelType w:val="hybridMultilevel"/>
    <w:tmpl w:val="E7181E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43CC3BD1"/>
    <w:multiLevelType w:val="hybridMultilevel"/>
    <w:tmpl w:val="F436838C"/>
    <w:lvl w:ilvl="0" w:tplc="3988998E">
      <w:numFmt w:val="bullet"/>
      <w:lvlText w:val=""/>
      <w:lvlJc w:val="left"/>
      <w:pPr>
        <w:ind w:left="621" w:hanging="260"/>
      </w:pPr>
      <w:rPr>
        <w:rFonts w:ascii="Wingdings" w:eastAsia="Wingdings" w:hAnsi="Wingdings" w:cs="Wingdings" w:hint="default"/>
        <w:b w:val="0"/>
        <w:bCs w:val="0"/>
        <w:i w:val="0"/>
        <w:iCs w:val="0"/>
        <w:spacing w:val="0"/>
        <w:w w:val="100"/>
        <w:sz w:val="24"/>
        <w:szCs w:val="24"/>
        <w:lang w:val="es-ES" w:eastAsia="en-US" w:bidi="ar-SA"/>
      </w:rPr>
    </w:lvl>
    <w:lvl w:ilvl="1" w:tplc="8C540768">
      <w:numFmt w:val="bullet"/>
      <w:lvlText w:val="•"/>
      <w:lvlJc w:val="left"/>
      <w:pPr>
        <w:ind w:left="1390" w:hanging="260"/>
      </w:pPr>
      <w:rPr>
        <w:rFonts w:hint="default"/>
        <w:lang w:val="es-ES" w:eastAsia="en-US" w:bidi="ar-SA"/>
      </w:rPr>
    </w:lvl>
    <w:lvl w:ilvl="2" w:tplc="A252BCD2">
      <w:numFmt w:val="bullet"/>
      <w:lvlText w:val="•"/>
      <w:lvlJc w:val="left"/>
      <w:pPr>
        <w:ind w:left="2161" w:hanging="260"/>
      </w:pPr>
      <w:rPr>
        <w:rFonts w:hint="default"/>
        <w:lang w:val="es-ES" w:eastAsia="en-US" w:bidi="ar-SA"/>
      </w:rPr>
    </w:lvl>
    <w:lvl w:ilvl="3" w:tplc="54A6E1A6">
      <w:numFmt w:val="bullet"/>
      <w:lvlText w:val="•"/>
      <w:lvlJc w:val="left"/>
      <w:pPr>
        <w:ind w:left="2932" w:hanging="260"/>
      </w:pPr>
      <w:rPr>
        <w:rFonts w:hint="default"/>
        <w:lang w:val="es-ES" w:eastAsia="en-US" w:bidi="ar-SA"/>
      </w:rPr>
    </w:lvl>
    <w:lvl w:ilvl="4" w:tplc="39EC622E">
      <w:numFmt w:val="bullet"/>
      <w:lvlText w:val="•"/>
      <w:lvlJc w:val="left"/>
      <w:pPr>
        <w:ind w:left="3702" w:hanging="260"/>
      </w:pPr>
      <w:rPr>
        <w:rFonts w:hint="default"/>
        <w:lang w:val="es-ES" w:eastAsia="en-US" w:bidi="ar-SA"/>
      </w:rPr>
    </w:lvl>
    <w:lvl w:ilvl="5" w:tplc="0404796E">
      <w:numFmt w:val="bullet"/>
      <w:lvlText w:val="•"/>
      <w:lvlJc w:val="left"/>
      <w:pPr>
        <w:ind w:left="4473" w:hanging="260"/>
      </w:pPr>
      <w:rPr>
        <w:rFonts w:hint="default"/>
        <w:lang w:val="es-ES" w:eastAsia="en-US" w:bidi="ar-SA"/>
      </w:rPr>
    </w:lvl>
    <w:lvl w:ilvl="6" w:tplc="EAFA1820">
      <w:numFmt w:val="bullet"/>
      <w:lvlText w:val="•"/>
      <w:lvlJc w:val="left"/>
      <w:pPr>
        <w:ind w:left="5244" w:hanging="260"/>
      </w:pPr>
      <w:rPr>
        <w:rFonts w:hint="default"/>
        <w:lang w:val="es-ES" w:eastAsia="en-US" w:bidi="ar-SA"/>
      </w:rPr>
    </w:lvl>
    <w:lvl w:ilvl="7" w:tplc="EA58D2D6">
      <w:numFmt w:val="bullet"/>
      <w:lvlText w:val="•"/>
      <w:lvlJc w:val="left"/>
      <w:pPr>
        <w:ind w:left="6014" w:hanging="260"/>
      </w:pPr>
      <w:rPr>
        <w:rFonts w:hint="default"/>
        <w:lang w:val="es-ES" w:eastAsia="en-US" w:bidi="ar-SA"/>
      </w:rPr>
    </w:lvl>
    <w:lvl w:ilvl="8" w:tplc="F8CE9DBA">
      <w:numFmt w:val="bullet"/>
      <w:lvlText w:val="•"/>
      <w:lvlJc w:val="left"/>
      <w:pPr>
        <w:ind w:left="6785" w:hanging="260"/>
      </w:pPr>
      <w:rPr>
        <w:rFonts w:hint="default"/>
        <w:lang w:val="es-ES" w:eastAsia="en-US" w:bidi="ar-SA"/>
      </w:rPr>
    </w:lvl>
  </w:abstractNum>
  <w:abstractNum w:abstractNumId="20">
    <w:nsid w:val="49A200D3"/>
    <w:multiLevelType w:val="hybridMultilevel"/>
    <w:tmpl w:val="FB8A616E"/>
    <w:lvl w:ilvl="0" w:tplc="300A0011">
      <w:start w:val="1"/>
      <w:numFmt w:val="decimal"/>
      <w:lvlText w:val="%1)"/>
      <w:lvlJc w:val="left"/>
      <w:pPr>
        <w:ind w:left="720" w:hanging="360"/>
      </w:pPr>
    </w:lvl>
    <w:lvl w:ilvl="1" w:tplc="3CD8909C">
      <w:start w:val="1"/>
      <w:numFmt w:val="decimal"/>
      <w:lvlText w:val="%2)"/>
      <w:lvlJc w:val="left"/>
      <w:pPr>
        <w:ind w:left="1440" w:hanging="360"/>
      </w:pPr>
      <w:rPr>
        <w:rFonts w:ascii="Times New Roman" w:eastAsia="Arial" w:hAnsi="Times New Roman" w:cs="Times New Roman"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nsid w:val="4E4336B8"/>
    <w:multiLevelType w:val="hybridMultilevel"/>
    <w:tmpl w:val="D91E04DA"/>
    <w:lvl w:ilvl="0" w:tplc="30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ED919AB"/>
    <w:multiLevelType w:val="multilevel"/>
    <w:tmpl w:val="F0DE32FA"/>
    <w:lvl w:ilvl="0">
      <w:start w:val="1"/>
      <w:numFmt w:val="decimal"/>
      <w:lvlText w:val="%1."/>
      <w:lvlJc w:val="left"/>
      <w:pPr>
        <w:ind w:hanging="360"/>
      </w:pPr>
      <w:rPr>
        <w:rFonts w:ascii="Cambria" w:eastAsia="Arial" w:hAnsi="Cambria" w:cs="Times New Roman" w:hint="default"/>
        <w:b/>
        <w:bCs/>
        <w:color w:val="auto"/>
        <w:spacing w:val="-1"/>
        <w:w w:val="99"/>
        <w:sz w:val="22"/>
        <w:szCs w:val="22"/>
      </w:rPr>
    </w:lvl>
    <w:lvl w:ilvl="1">
      <w:start w:val="1"/>
      <w:numFmt w:val="decimal"/>
      <w:lvlText w:val="%1.%2"/>
      <w:lvlJc w:val="left"/>
      <w:pPr>
        <w:ind w:hanging="360"/>
      </w:pPr>
      <w:rPr>
        <w:rFonts w:ascii="Cambria" w:eastAsia="Arial" w:hAnsi="Cambria" w:cs="Times New Roman" w:hint="default"/>
        <w:b/>
        <w:bCs/>
        <w:i w:val="0"/>
        <w:spacing w:val="-1"/>
        <w:w w:val="99"/>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3">
    <w:nsid w:val="4FB179EB"/>
    <w:multiLevelType w:val="hybridMultilevel"/>
    <w:tmpl w:val="BE229A2C"/>
    <w:lvl w:ilvl="0" w:tplc="0342366A">
      <w:start w:val="1"/>
      <w:numFmt w:val="decimal"/>
      <w:lvlText w:val="%1."/>
      <w:lvlJc w:val="left"/>
      <w:pPr>
        <w:ind w:left="720" w:hanging="360"/>
      </w:pPr>
      <w:rPr>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51BA0036"/>
    <w:multiLevelType w:val="hybridMultilevel"/>
    <w:tmpl w:val="9058032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543C3F1A"/>
    <w:multiLevelType w:val="hybridMultilevel"/>
    <w:tmpl w:val="1F8483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59C52B05"/>
    <w:multiLevelType w:val="hybridMultilevel"/>
    <w:tmpl w:val="53B239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5A507984"/>
    <w:multiLevelType w:val="hybridMultilevel"/>
    <w:tmpl w:val="A9CED936"/>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nsid w:val="62830D29"/>
    <w:multiLevelType w:val="hybridMultilevel"/>
    <w:tmpl w:val="C4744B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677F529B"/>
    <w:multiLevelType w:val="hybridMultilevel"/>
    <w:tmpl w:val="A00EA7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nsid w:val="6A033955"/>
    <w:multiLevelType w:val="hybridMultilevel"/>
    <w:tmpl w:val="65EA3DA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nsid w:val="6FA017CB"/>
    <w:multiLevelType w:val="hybridMultilevel"/>
    <w:tmpl w:val="ECEA66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755F1D5A"/>
    <w:multiLevelType w:val="hybridMultilevel"/>
    <w:tmpl w:val="849E46CE"/>
    <w:lvl w:ilvl="0" w:tplc="30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6"/>
  </w:num>
  <w:num w:numId="2">
    <w:abstractNumId w:val="23"/>
  </w:num>
  <w:num w:numId="3">
    <w:abstractNumId w:val="10"/>
  </w:num>
  <w:num w:numId="4">
    <w:abstractNumId w:val="27"/>
  </w:num>
  <w:num w:numId="5">
    <w:abstractNumId w:val="24"/>
  </w:num>
  <w:num w:numId="6">
    <w:abstractNumId w:val="20"/>
  </w:num>
  <w:num w:numId="7">
    <w:abstractNumId w:val="28"/>
  </w:num>
  <w:num w:numId="8">
    <w:abstractNumId w:val="15"/>
  </w:num>
  <w:num w:numId="9">
    <w:abstractNumId w:val="25"/>
  </w:num>
  <w:num w:numId="10">
    <w:abstractNumId w:val="16"/>
  </w:num>
  <w:num w:numId="11">
    <w:abstractNumId w:val="26"/>
  </w:num>
  <w:num w:numId="12">
    <w:abstractNumId w:val="29"/>
  </w:num>
  <w:num w:numId="13">
    <w:abstractNumId w:val="30"/>
  </w:num>
  <w:num w:numId="14">
    <w:abstractNumId w:val="5"/>
  </w:num>
  <w:num w:numId="15">
    <w:abstractNumId w:val="3"/>
  </w:num>
  <w:num w:numId="16">
    <w:abstractNumId w:val="19"/>
  </w:num>
  <w:num w:numId="17">
    <w:abstractNumId w:val="12"/>
  </w:num>
  <w:num w:numId="18">
    <w:abstractNumId w:val="13"/>
  </w:num>
  <w:num w:numId="19">
    <w:abstractNumId w:val="8"/>
  </w:num>
  <w:num w:numId="20">
    <w:abstractNumId w:val="11"/>
  </w:num>
  <w:num w:numId="21">
    <w:abstractNumId w:val="22"/>
  </w:num>
  <w:num w:numId="22">
    <w:abstractNumId w:val="7"/>
  </w:num>
  <w:num w:numId="23">
    <w:abstractNumId w:val="2"/>
  </w:num>
  <w:num w:numId="24">
    <w:abstractNumId w:val="14"/>
  </w:num>
  <w:num w:numId="25">
    <w:abstractNumId w:val="18"/>
  </w:num>
  <w:num w:numId="26">
    <w:abstractNumId w:val="1"/>
  </w:num>
  <w:num w:numId="27">
    <w:abstractNumId w:val="17"/>
  </w:num>
  <w:num w:numId="28">
    <w:abstractNumId w:val="0"/>
  </w:num>
  <w:num w:numId="29">
    <w:abstractNumId w:val="4"/>
  </w:num>
  <w:num w:numId="30">
    <w:abstractNumId w:val="9"/>
  </w:num>
  <w:num w:numId="31">
    <w:abstractNumId w:val="32"/>
  </w:num>
  <w:num w:numId="32">
    <w:abstractNumId w:val="21"/>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2D6665"/>
    <w:rsid w:val="000007B0"/>
    <w:rsid w:val="0000703B"/>
    <w:rsid w:val="00010426"/>
    <w:rsid w:val="0001722E"/>
    <w:rsid w:val="000249BB"/>
    <w:rsid w:val="000312E0"/>
    <w:rsid w:val="00047852"/>
    <w:rsid w:val="000520DF"/>
    <w:rsid w:val="00064F21"/>
    <w:rsid w:val="00086FDD"/>
    <w:rsid w:val="0009359B"/>
    <w:rsid w:val="000A4E8B"/>
    <w:rsid w:val="000B2DAC"/>
    <w:rsid w:val="000C207D"/>
    <w:rsid w:val="000C7DC8"/>
    <w:rsid w:val="000D029F"/>
    <w:rsid w:val="000D5DD7"/>
    <w:rsid w:val="000D722D"/>
    <w:rsid w:val="000D7E1B"/>
    <w:rsid w:val="000E4F64"/>
    <w:rsid w:val="000E7178"/>
    <w:rsid w:val="00107822"/>
    <w:rsid w:val="00114379"/>
    <w:rsid w:val="00115BFE"/>
    <w:rsid w:val="0013493D"/>
    <w:rsid w:val="0013494F"/>
    <w:rsid w:val="00144427"/>
    <w:rsid w:val="001631AF"/>
    <w:rsid w:val="0017073E"/>
    <w:rsid w:val="001848DB"/>
    <w:rsid w:val="00185DAA"/>
    <w:rsid w:val="00195964"/>
    <w:rsid w:val="001C5F05"/>
    <w:rsid w:val="001D6D3E"/>
    <w:rsid w:val="001E7662"/>
    <w:rsid w:val="002001D7"/>
    <w:rsid w:val="00237679"/>
    <w:rsid w:val="0023775F"/>
    <w:rsid w:val="00240208"/>
    <w:rsid w:val="00240C5D"/>
    <w:rsid w:val="00246DFA"/>
    <w:rsid w:val="00254A7F"/>
    <w:rsid w:val="0026019F"/>
    <w:rsid w:val="002A5000"/>
    <w:rsid w:val="002B01BA"/>
    <w:rsid w:val="002B1036"/>
    <w:rsid w:val="002D6665"/>
    <w:rsid w:val="002E3102"/>
    <w:rsid w:val="003151A3"/>
    <w:rsid w:val="003260D6"/>
    <w:rsid w:val="003317BF"/>
    <w:rsid w:val="0035309D"/>
    <w:rsid w:val="00356C2B"/>
    <w:rsid w:val="00356EF6"/>
    <w:rsid w:val="00367B84"/>
    <w:rsid w:val="00370FB5"/>
    <w:rsid w:val="00370FFD"/>
    <w:rsid w:val="0037199D"/>
    <w:rsid w:val="00371D73"/>
    <w:rsid w:val="00371F87"/>
    <w:rsid w:val="00375FA6"/>
    <w:rsid w:val="00377CD6"/>
    <w:rsid w:val="0038514F"/>
    <w:rsid w:val="00386F6D"/>
    <w:rsid w:val="00393EC3"/>
    <w:rsid w:val="0039689B"/>
    <w:rsid w:val="0039766A"/>
    <w:rsid w:val="003A2074"/>
    <w:rsid w:val="003A2F5C"/>
    <w:rsid w:val="003B5CB3"/>
    <w:rsid w:val="003D2D4A"/>
    <w:rsid w:val="003D7EBA"/>
    <w:rsid w:val="003E33E9"/>
    <w:rsid w:val="003E596C"/>
    <w:rsid w:val="00420E05"/>
    <w:rsid w:val="00421301"/>
    <w:rsid w:val="0047376F"/>
    <w:rsid w:val="00483325"/>
    <w:rsid w:val="00491C2D"/>
    <w:rsid w:val="00496345"/>
    <w:rsid w:val="004B6040"/>
    <w:rsid w:val="004B7F46"/>
    <w:rsid w:val="004C2F4B"/>
    <w:rsid w:val="004C411D"/>
    <w:rsid w:val="004D3BB1"/>
    <w:rsid w:val="004D45B3"/>
    <w:rsid w:val="004E108E"/>
    <w:rsid w:val="004E2C1F"/>
    <w:rsid w:val="0050377F"/>
    <w:rsid w:val="00506B21"/>
    <w:rsid w:val="00515CC8"/>
    <w:rsid w:val="005222F0"/>
    <w:rsid w:val="0053581E"/>
    <w:rsid w:val="00553C39"/>
    <w:rsid w:val="00576124"/>
    <w:rsid w:val="00581DDA"/>
    <w:rsid w:val="00583C90"/>
    <w:rsid w:val="00595BDD"/>
    <w:rsid w:val="00596C53"/>
    <w:rsid w:val="005A22C9"/>
    <w:rsid w:val="005A2DF3"/>
    <w:rsid w:val="005A7E3B"/>
    <w:rsid w:val="005B3888"/>
    <w:rsid w:val="005C3274"/>
    <w:rsid w:val="005E1F7C"/>
    <w:rsid w:val="005F104A"/>
    <w:rsid w:val="005F5B97"/>
    <w:rsid w:val="00606BDC"/>
    <w:rsid w:val="006130B5"/>
    <w:rsid w:val="0064411F"/>
    <w:rsid w:val="00644D75"/>
    <w:rsid w:val="00647567"/>
    <w:rsid w:val="006574CF"/>
    <w:rsid w:val="00657906"/>
    <w:rsid w:val="006724C8"/>
    <w:rsid w:val="006878BA"/>
    <w:rsid w:val="006A3D1E"/>
    <w:rsid w:val="006B4196"/>
    <w:rsid w:val="006C0085"/>
    <w:rsid w:val="006C3C54"/>
    <w:rsid w:val="006C7B4D"/>
    <w:rsid w:val="006D280B"/>
    <w:rsid w:val="006D786D"/>
    <w:rsid w:val="006F357F"/>
    <w:rsid w:val="006F36DC"/>
    <w:rsid w:val="00700B50"/>
    <w:rsid w:val="00764564"/>
    <w:rsid w:val="0077144B"/>
    <w:rsid w:val="00785413"/>
    <w:rsid w:val="007A63CB"/>
    <w:rsid w:val="007A683D"/>
    <w:rsid w:val="007B320D"/>
    <w:rsid w:val="007C672D"/>
    <w:rsid w:val="007C6F0D"/>
    <w:rsid w:val="007D39A3"/>
    <w:rsid w:val="007D7422"/>
    <w:rsid w:val="007E5B34"/>
    <w:rsid w:val="00824232"/>
    <w:rsid w:val="00845DBE"/>
    <w:rsid w:val="008575BA"/>
    <w:rsid w:val="00860937"/>
    <w:rsid w:val="00862C03"/>
    <w:rsid w:val="0087664D"/>
    <w:rsid w:val="00876DFF"/>
    <w:rsid w:val="00882882"/>
    <w:rsid w:val="008A7217"/>
    <w:rsid w:val="008B32A6"/>
    <w:rsid w:val="008B6A84"/>
    <w:rsid w:val="008C2074"/>
    <w:rsid w:val="008C2BCC"/>
    <w:rsid w:val="008E490A"/>
    <w:rsid w:val="008E6895"/>
    <w:rsid w:val="008F34DF"/>
    <w:rsid w:val="00900380"/>
    <w:rsid w:val="00904DF2"/>
    <w:rsid w:val="00910022"/>
    <w:rsid w:val="00924DA5"/>
    <w:rsid w:val="00927F2B"/>
    <w:rsid w:val="009326AF"/>
    <w:rsid w:val="009342AF"/>
    <w:rsid w:val="00936BED"/>
    <w:rsid w:val="00957EA5"/>
    <w:rsid w:val="00975721"/>
    <w:rsid w:val="0098339F"/>
    <w:rsid w:val="0098465D"/>
    <w:rsid w:val="009A03E8"/>
    <w:rsid w:val="009C5093"/>
    <w:rsid w:val="009D2773"/>
    <w:rsid w:val="009D52DA"/>
    <w:rsid w:val="009F1AE1"/>
    <w:rsid w:val="009F5444"/>
    <w:rsid w:val="00A21BF9"/>
    <w:rsid w:val="00A246DB"/>
    <w:rsid w:val="00A26ED9"/>
    <w:rsid w:val="00A320FD"/>
    <w:rsid w:val="00A43095"/>
    <w:rsid w:val="00A47C70"/>
    <w:rsid w:val="00A52D82"/>
    <w:rsid w:val="00A53015"/>
    <w:rsid w:val="00A609E7"/>
    <w:rsid w:val="00A71B26"/>
    <w:rsid w:val="00A93D6F"/>
    <w:rsid w:val="00AC044F"/>
    <w:rsid w:val="00AC650A"/>
    <w:rsid w:val="00AD3C3B"/>
    <w:rsid w:val="00B003BF"/>
    <w:rsid w:val="00B02ED4"/>
    <w:rsid w:val="00B06338"/>
    <w:rsid w:val="00B16AA2"/>
    <w:rsid w:val="00B2008E"/>
    <w:rsid w:val="00B21190"/>
    <w:rsid w:val="00B24A98"/>
    <w:rsid w:val="00B315BE"/>
    <w:rsid w:val="00B377C6"/>
    <w:rsid w:val="00B445E8"/>
    <w:rsid w:val="00B50B29"/>
    <w:rsid w:val="00B50C0F"/>
    <w:rsid w:val="00B64D71"/>
    <w:rsid w:val="00B77C8C"/>
    <w:rsid w:val="00B832ED"/>
    <w:rsid w:val="00B868FD"/>
    <w:rsid w:val="00B95099"/>
    <w:rsid w:val="00B96EE1"/>
    <w:rsid w:val="00BA1E93"/>
    <w:rsid w:val="00BA66EE"/>
    <w:rsid w:val="00BD335E"/>
    <w:rsid w:val="00BD6D01"/>
    <w:rsid w:val="00BE07AF"/>
    <w:rsid w:val="00BE1444"/>
    <w:rsid w:val="00C016B0"/>
    <w:rsid w:val="00C11E26"/>
    <w:rsid w:val="00C12BF5"/>
    <w:rsid w:val="00C22AC3"/>
    <w:rsid w:val="00C300F1"/>
    <w:rsid w:val="00C4051E"/>
    <w:rsid w:val="00C515F0"/>
    <w:rsid w:val="00C52073"/>
    <w:rsid w:val="00C5749D"/>
    <w:rsid w:val="00C65E59"/>
    <w:rsid w:val="00C71D66"/>
    <w:rsid w:val="00C84F51"/>
    <w:rsid w:val="00C9692E"/>
    <w:rsid w:val="00C970A3"/>
    <w:rsid w:val="00CA1704"/>
    <w:rsid w:val="00CB322E"/>
    <w:rsid w:val="00CC17FD"/>
    <w:rsid w:val="00CC2790"/>
    <w:rsid w:val="00CC4C8F"/>
    <w:rsid w:val="00CD744E"/>
    <w:rsid w:val="00CE02A2"/>
    <w:rsid w:val="00CE68A7"/>
    <w:rsid w:val="00CE6979"/>
    <w:rsid w:val="00CF0DF5"/>
    <w:rsid w:val="00CF2C72"/>
    <w:rsid w:val="00CF4465"/>
    <w:rsid w:val="00D15CCB"/>
    <w:rsid w:val="00D17E57"/>
    <w:rsid w:val="00D22342"/>
    <w:rsid w:val="00D2458B"/>
    <w:rsid w:val="00D271E2"/>
    <w:rsid w:val="00D44C08"/>
    <w:rsid w:val="00D46840"/>
    <w:rsid w:val="00D47A9B"/>
    <w:rsid w:val="00D51A42"/>
    <w:rsid w:val="00D54E0D"/>
    <w:rsid w:val="00D66185"/>
    <w:rsid w:val="00D847FF"/>
    <w:rsid w:val="00D92433"/>
    <w:rsid w:val="00D928C5"/>
    <w:rsid w:val="00D94EF0"/>
    <w:rsid w:val="00DA07AD"/>
    <w:rsid w:val="00DB067E"/>
    <w:rsid w:val="00DB0F67"/>
    <w:rsid w:val="00DC0E1F"/>
    <w:rsid w:val="00DC327A"/>
    <w:rsid w:val="00DC7648"/>
    <w:rsid w:val="00DD0202"/>
    <w:rsid w:val="00DE1AF4"/>
    <w:rsid w:val="00DE6825"/>
    <w:rsid w:val="00DF17CF"/>
    <w:rsid w:val="00DF5BF4"/>
    <w:rsid w:val="00E05009"/>
    <w:rsid w:val="00E46E67"/>
    <w:rsid w:val="00E50FA5"/>
    <w:rsid w:val="00E51C40"/>
    <w:rsid w:val="00E54034"/>
    <w:rsid w:val="00E62596"/>
    <w:rsid w:val="00E76ABC"/>
    <w:rsid w:val="00E86C69"/>
    <w:rsid w:val="00E96010"/>
    <w:rsid w:val="00E9731A"/>
    <w:rsid w:val="00EC30F0"/>
    <w:rsid w:val="00EC4099"/>
    <w:rsid w:val="00EF17B0"/>
    <w:rsid w:val="00F0098A"/>
    <w:rsid w:val="00F0228F"/>
    <w:rsid w:val="00F03E58"/>
    <w:rsid w:val="00F05A01"/>
    <w:rsid w:val="00F05D01"/>
    <w:rsid w:val="00F06143"/>
    <w:rsid w:val="00F0735B"/>
    <w:rsid w:val="00F24A2C"/>
    <w:rsid w:val="00F31318"/>
    <w:rsid w:val="00F4187B"/>
    <w:rsid w:val="00F429F0"/>
    <w:rsid w:val="00F5078E"/>
    <w:rsid w:val="00F62CBC"/>
    <w:rsid w:val="00F81F6E"/>
    <w:rsid w:val="00F85596"/>
    <w:rsid w:val="00F934AB"/>
    <w:rsid w:val="00FB2AA8"/>
    <w:rsid w:val="00FC00C3"/>
    <w:rsid w:val="00FC345A"/>
    <w:rsid w:val="00FD26DC"/>
    <w:rsid w:val="00FD311F"/>
    <w:rsid w:val="00FE2FB0"/>
    <w:rsid w:val="00FE5EAC"/>
    <w:rsid w:val="00FF095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es-EC"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22E"/>
    <w:pPr>
      <w:spacing w:after="160" w:line="259" w:lineRule="auto"/>
    </w:pPr>
    <w:rPr>
      <w:rFonts w:cs="Times New Roman"/>
      <w:sz w:val="22"/>
      <w:szCs w:val="22"/>
      <w:lang w:eastAsia="en-US"/>
    </w:rPr>
  </w:style>
  <w:style w:type="paragraph" w:styleId="Ttulo1">
    <w:name w:val="heading 1"/>
    <w:basedOn w:val="Normal"/>
    <w:next w:val="Normal"/>
    <w:uiPriority w:val="9"/>
    <w:qFormat/>
    <w:rsid w:val="00DB067E"/>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DB067E"/>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B067E"/>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B067E"/>
    <w:pPr>
      <w:keepNext/>
      <w:keepLines/>
      <w:spacing w:before="240" w:after="40"/>
      <w:outlineLvl w:val="3"/>
    </w:pPr>
    <w:rPr>
      <w:b/>
    </w:rPr>
  </w:style>
  <w:style w:type="paragraph" w:styleId="Ttulo5">
    <w:name w:val="heading 5"/>
    <w:basedOn w:val="Normal"/>
    <w:next w:val="Normal"/>
    <w:uiPriority w:val="9"/>
    <w:semiHidden/>
    <w:unhideWhenUsed/>
    <w:qFormat/>
    <w:rsid w:val="00DB067E"/>
    <w:pPr>
      <w:keepNext/>
      <w:keepLines/>
      <w:spacing w:before="220" w:after="40"/>
      <w:outlineLvl w:val="4"/>
    </w:pPr>
    <w:rPr>
      <w:b/>
    </w:rPr>
  </w:style>
  <w:style w:type="paragraph" w:styleId="Ttulo6">
    <w:name w:val="heading 6"/>
    <w:basedOn w:val="Normal"/>
    <w:next w:val="Normal"/>
    <w:uiPriority w:val="9"/>
    <w:semiHidden/>
    <w:unhideWhenUsed/>
    <w:qFormat/>
    <w:rsid w:val="00DB067E"/>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B067E"/>
    <w:tblPr>
      <w:tblCellMar>
        <w:top w:w="0" w:type="dxa"/>
        <w:left w:w="0" w:type="dxa"/>
        <w:bottom w:w="0" w:type="dxa"/>
        <w:right w:w="0" w:type="dxa"/>
      </w:tblCellMar>
    </w:tblPr>
  </w:style>
  <w:style w:type="paragraph" w:styleId="Ttulo">
    <w:name w:val="Title"/>
    <w:basedOn w:val="Normal"/>
    <w:next w:val="Normal"/>
    <w:uiPriority w:val="10"/>
    <w:qFormat/>
    <w:rsid w:val="00DB067E"/>
    <w:pPr>
      <w:keepNext/>
      <w:keepLines/>
      <w:spacing w:before="480" w:after="120"/>
    </w:pPr>
    <w:rPr>
      <w:b/>
      <w:sz w:val="72"/>
      <w:szCs w:val="72"/>
    </w:rPr>
  </w:style>
  <w:style w:type="paragraph" w:styleId="Encabezado">
    <w:name w:val="header"/>
    <w:basedOn w:val="Normal"/>
    <w:link w:val="EncabezadoCar"/>
    <w:uiPriority w:val="99"/>
    <w:unhideWhenUsed/>
    <w:rsid w:val="00F66F13"/>
    <w:pPr>
      <w:tabs>
        <w:tab w:val="center" w:pos="4252"/>
        <w:tab w:val="right" w:pos="8504"/>
      </w:tabs>
    </w:pPr>
  </w:style>
  <w:style w:type="character" w:customStyle="1" w:styleId="EncabezadoCar">
    <w:name w:val="Encabezado Car"/>
    <w:basedOn w:val="Fuentedeprrafopredeter"/>
    <w:link w:val="Encabezado"/>
    <w:uiPriority w:val="99"/>
    <w:rsid w:val="00F66F13"/>
  </w:style>
  <w:style w:type="paragraph" w:styleId="Piedepgina">
    <w:name w:val="footer"/>
    <w:basedOn w:val="Normal"/>
    <w:link w:val="PiedepginaCar"/>
    <w:uiPriority w:val="99"/>
    <w:unhideWhenUsed/>
    <w:rsid w:val="00F66F13"/>
    <w:pPr>
      <w:tabs>
        <w:tab w:val="center" w:pos="4252"/>
        <w:tab w:val="right" w:pos="8504"/>
      </w:tabs>
    </w:pPr>
  </w:style>
  <w:style w:type="character" w:customStyle="1" w:styleId="PiedepginaCar">
    <w:name w:val="Pie de página Car"/>
    <w:basedOn w:val="Fuentedeprrafopredeter"/>
    <w:link w:val="Piedepgina"/>
    <w:uiPriority w:val="99"/>
    <w:rsid w:val="00F66F13"/>
  </w:style>
  <w:style w:type="paragraph" w:styleId="Subttulo">
    <w:name w:val="Subtitle"/>
    <w:basedOn w:val="Normal"/>
    <w:next w:val="Normal"/>
    <w:uiPriority w:val="11"/>
    <w:qFormat/>
    <w:rsid w:val="00DB067E"/>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2D6665"/>
    <w:rPr>
      <w:rFonts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apítulo,TIT 2 IND,Colorful List - Accent 11,Texto,List Paragraph1,List Paragraph,Cuadrícula clara - Énfasis 31,tEXTO,Titulo 1,lp1,Titulo parrafo,Lista Documento,AATITULO,Lista vistosa - Énfasis 11,Bullet List,FooterText,numbered,Bullet"/>
    <w:basedOn w:val="Normal"/>
    <w:link w:val="PrrafodelistaCar"/>
    <w:uiPriority w:val="1"/>
    <w:qFormat/>
    <w:rsid w:val="002D6665"/>
    <w:pPr>
      <w:ind w:left="720"/>
      <w:contextualSpacing/>
    </w:pPr>
    <w:rPr>
      <w:lang/>
    </w:rPr>
  </w:style>
  <w:style w:type="character" w:styleId="Hipervnculo">
    <w:name w:val="Hyperlink"/>
    <w:uiPriority w:val="99"/>
    <w:unhideWhenUsed/>
    <w:rsid w:val="002D6665"/>
    <w:rPr>
      <w:color w:val="0563C1"/>
      <w:u w:val="single"/>
    </w:rPr>
  </w:style>
  <w:style w:type="character" w:customStyle="1" w:styleId="UnresolvedMention1">
    <w:name w:val="Unresolved Mention1"/>
    <w:uiPriority w:val="99"/>
    <w:semiHidden/>
    <w:unhideWhenUsed/>
    <w:rsid w:val="002D6665"/>
    <w:rPr>
      <w:color w:val="605E5C"/>
      <w:shd w:val="clear" w:color="auto" w:fill="E1DFDD"/>
    </w:rPr>
  </w:style>
  <w:style w:type="character" w:customStyle="1" w:styleId="fontstyle01">
    <w:name w:val="fontstyle01"/>
    <w:rsid w:val="002D6665"/>
    <w:rPr>
      <w:rFonts w:ascii="Cambria" w:hAnsi="Cambria" w:hint="default"/>
      <w:b w:val="0"/>
      <w:bCs w:val="0"/>
      <w:i w:val="0"/>
      <w:iCs w:val="0"/>
      <w:color w:val="000000"/>
      <w:sz w:val="22"/>
      <w:szCs w:val="22"/>
    </w:rPr>
  </w:style>
  <w:style w:type="character" w:customStyle="1" w:styleId="fontstyle21">
    <w:name w:val="fontstyle21"/>
    <w:rsid w:val="002D6665"/>
    <w:rPr>
      <w:rFonts w:ascii="Symbol" w:hAnsi="Symbol" w:hint="default"/>
      <w:b w:val="0"/>
      <w:bCs w:val="0"/>
      <w:i w:val="0"/>
      <w:iCs w:val="0"/>
      <w:color w:val="000000"/>
      <w:sz w:val="22"/>
      <w:szCs w:val="22"/>
    </w:rPr>
  </w:style>
  <w:style w:type="character" w:customStyle="1" w:styleId="fontstyle31">
    <w:name w:val="fontstyle31"/>
    <w:rsid w:val="002D6665"/>
    <w:rPr>
      <w:rFonts w:ascii="Courier New" w:hAnsi="Courier New" w:cs="Courier New" w:hint="default"/>
      <w:b w:val="0"/>
      <w:bCs w:val="0"/>
      <w:i w:val="0"/>
      <w:iCs w:val="0"/>
      <w:color w:val="000000"/>
      <w:sz w:val="22"/>
      <w:szCs w:val="22"/>
    </w:rPr>
  </w:style>
  <w:style w:type="table" w:customStyle="1" w:styleId="TableNormal6">
    <w:name w:val="Table Normal6"/>
    <w:uiPriority w:val="2"/>
    <w:semiHidden/>
    <w:unhideWhenUsed/>
    <w:qFormat/>
    <w:rsid w:val="002D666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D666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D6665"/>
    <w:pPr>
      <w:widowControl w:val="0"/>
      <w:autoSpaceDE w:val="0"/>
      <w:autoSpaceDN w:val="0"/>
      <w:spacing w:after="0" w:line="240" w:lineRule="auto"/>
    </w:pPr>
    <w:rPr>
      <w:rFonts w:ascii="Arial MT" w:eastAsia="Arial MT" w:hAnsi="Arial MT" w:cs="Arial MT"/>
      <w:lang w:val="es-ES"/>
    </w:rPr>
  </w:style>
  <w:style w:type="table" w:customStyle="1" w:styleId="TableNormal2">
    <w:name w:val="Table Normal2"/>
    <w:uiPriority w:val="2"/>
    <w:semiHidden/>
    <w:unhideWhenUsed/>
    <w:qFormat/>
    <w:rsid w:val="002D666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D666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D666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D666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99"/>
    <w:semiHidden/>
    <w:unhideWhenUsed/>
    <w:rsid w:val="002D6665"/>
    <w:pPr>
      <w:spacing w:after="120"/>
    </w:pPr>
  </w:style>
  <w:style w:type="character" w:customStyle="1" w:styleId="TextoindependienteCar">
    <w:name w:val="Texto independiente Car"/>
    <w:basedOn w:val="Fuentedeprrafopredeter"/>
    <w:link w:val="Textoindependiente"/>
    <w:uiPriority w:val="99"/>
    <w:semiHidden/>
    <w:rsid w:val="002D6665"/>
    <w:rPr>
      <w:rFonts w:cs="Times New Roman"/>
      <w:sz w:val="22"/>
      <w:szCs w:val="22"/>
      <w:lang w:eastAsia="en-US"/>
    </w:rPr>
  </w:style>
  <w:style w:type="paragraph" w:styleId="Textodeglobo">
    <w:name w:val="Balloon Text"/>
    <w:basedOn w:val="Normal"/>
    <w:link w:val="TextodegloboCar"/>
    <w:uiPriority w:val="99"/>
    <w:semiHidden/>
    <w:unhideWhenUsed/>
    <w:rsid w:val="002D6665"/>
    <w:pPr>
      <w:spacing w:after="0" w:line="240" w:lineRule="auto"/>
    </w:pPr>
    <w:rPr>
      <w:rFonts w:ascii="Tahoma" w:hAnsi="Tahoma"/>
      <w:sz w:val="16"/>
      <w:szCs w:val="16"/>
      <w:lang/>
    </w:rPr>
  </w:style>
  <w:style w:type="character" w:customStyle="1" w:styleId="TextodegloboCar">
    <w:name w:val="Texto de globo Car"/>
    <w:basedOn w:val="Fuentedeprrafopredeter"/>
    <w:link w:val="Textodeglobo"/>
    <w:uiPriority w:val="99"/>
    <w:semiHidden/>
    <w:rsid w:val="002D6665"/>
    <w:rPr>
      <w:rFonts w:ascii="Tahoma" w:hAnsi="Tahoma" w:cs="Times New Roman"/>
      <w:sz w:val="16"/>
      <w:szCs w:val="16"/>
      <w:lang/>
    </w:rPr>
  </w:style>
  <w:style w:type="paragraph" w:styleId="Revisin">
    <w:name w:val="Revision"/>
    <w:hidden/>
    <w:uiPriority w:val="99"/>
    <w:semiHidden/>
    <w:rsid w:val="002D6665"/>
    <w:rPr>
      <w:rFonts w:cs="Times New Roman"/>
      <w:sz w:val="22"/>
      <w:szCs w:val="22"/>
      <w:lang w:eastAsia="en-US"/>
    </w:rPr>
  </w:style>
  <w:style w:type="character" w:styleId="Refdecomentario">
    <w:name w:val="annotation reference"/>
    <w:uiPriority w:val="99"/>
    <w:semiHidden/>
    <w:unhideWhenUsed/>
    <w:rsid w:val="002D6665"/>
    <w:rPr>
      <w:sz w:val="16"/>
      <w:szCs w:val="16"/>
    </w:rPr>
  </w:style>
  <w:style w:type="paragraph" w:styleId="Textocomentario">
    <w:name w:val="annotation text"/>
    <w:basedOn w:val="Normal"/>
    <w:link w:val="TextocomentarioCar"/>
    <w:uiPriority w:val="99"/>
    <w:unhideWhenUsed/>
    <w:rsid w:val="002D6665"/>
    <w:rPr>
      <w:sz w:val="20"/>
      <w:szCs w:val="20"/>
      <w:lang/>
    </w:rPr>
  </w:style>
  <w:style w:type="character" w:customStyle="1" w:styleId="TextocomentarioCar">
    <w:name w:val="Texto comentario Car"/>
    <w:basedOn w:val="Fuentedeprrafopredeter"/>
    <w:link w:val="Textocomentario"/>
    <w:uiPriority w:val="99"/>
    <w:rsid w:val="002D6665"/>
    <w:rPr>
      <w:rFonts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2D6665"/>
    <w:rPr>
      <w:b/>
      <w:bCs/>
    </w:rPr>
  </w:style>
  <w:style w:type="character" w:customStyle="1" w:styleId="AsuntodelcomentarioCar">
    <w:name w:val="Asunto del comentario Car"/>
    <w:basedOn w:val="TextocomentarioCar"/>
    <w:link w:val="Asuntodelcomentario"/>
    <w:uiPriority w:val="99"/>
    <w:semiHidden/>
    <w:rsid w:val="002D6665"/>
    <w:rPr>
      <w:rFonts w:cs="Times New Roman"/>
      <w:b/>
      <w:bCs/>
      <w:sz w:val="20"/>
      <w:szCs w:val="20"/>
      <w:lang w:eastAsia="en-US"/>
    </w:rPr>
  </w:style>
  <w:style w:type="character" w:styleId="Hipervnculovisitado">
    <w:name w:val="FollowedHyperlink"/>
    <w:uiPriority w:val="99"/>
    <w:semiHidden/>
    <w:unhideWhenUsed/>
    <w:rsid w:val="002D6665"/>
    <w:rPr>
      <w:color w:val="96607D"/>
      <w:u w:val="single"/>
    </w:rPr>
  </w:style>
  <w:style w:type="character" w:customStyle="1" w:styleId="PrrafodelistaCar">
    <w:name w:val="Párrafo de lista Car"/>
    <w:aliases w:val="Capítulo Car,TIT 2 IND Car,Colorful List - Accent 11 Car,Texto Car,List Paragraph1 Car,List Paragraph Car,Cuadrícula clara - Énfasis 31 Car,tEXTO Car,Titulo 1 Car,lp1 Car,Titulo parrafo Car,Lista Documento Car,AATITULO Car"/>
    <w:link w:val="Prrafodelista"/>
    <w:uiPriority w:val="34"/>
    <w:qFormat/>
    <w:locked/>
    <w:rsid w:val="002D6665"/>
    <w:rPr>
      <w:rFonts w:cs="Times New Roman"/>
      <w:sz w:val="22"/>
      <w:szCs w:val="22"/>
      <w:lang w:eastAsia="en-US"/>
    </w:rPr>
  </w:style>
  <w:style w:type="character" w:customStyle="1" w:styleId="Mencinsinresolver1">
    <w:name w:val="Mención sin resolver1"/>
    <w:basedOn w:val="Fuentedeprrafopredeter"/>
    <w:uiPriority w:val="99"/>
    <w:semiHidden/>
    <w:unhideWhenUsed/>
    <w:rsid w:val="00EC4099"/>
    <w:rPr>
      <w:color w:val="605E5C"/>
      <w:shd w:val="clear" w:color="auto" w:fill="E1DFDD"/>
    </w:rPr>
  </w:style>
  <w:style w:type="character" w:customStyle="1" w:styleId="Mencinsinresolver2">
    <w:name w:val="Mención sin resolver2"/>
    <w:basedOn w:val="Fuentedeprrafopredeter"/>
    <w:uiPriority w:val="99"/>
    <w:semiHidden/>
    <w:unhideWhenUsed/>
    <w:rsid w:val="00CF2C72"/>
    <w:rPr>
      <w:color w:val="605E5C"/>
      <w:shd w:val="clear" w:color="auto" w:fill="E1DFDD"/>
    </w:rPr>
  </w:style>
  <w:style w:type="paragraph" w:customStyle="1" w:styleId="Standard">
    <w:name w:val="Standard"/>
    <w:rsid w:val="00107822"/>
    <w:pPr>
      <w:autoSpaceDN w:val="0"/>
      <w:textAlignment w:val="baseline"/>
    </w:pPr>
    <w:rPr>
      <w:rFonts w:ascii="Times New Roman" w:eastAsia="Times New Roman" w:hAnsi="Times New Roman" w:cs="Times New Roman"/>
      <w:sz w:val="20"/>
      <w:szCs w:val="20"/>
      <w:lang w:eastAsia="es-EC"/>
    </w:rPr>
  </w:style>
  <w:style w:type="character" w:customStyle="1" w:styleId="UnresolvedMention">
    <w:name w:val="Unresolved Mention"/>
    <w:basedOn w:val="Fuentedeprrafopredeter"/>
    <w:uiPriority w:val="99"/>
    <w:semiHidden/>
    <w:unhideWhenUsed/>
    <w:rsid w:val="00B377C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63633452">
      <w:bodyDiv w:val="1"/>
      <w:marLeft w:val="0"/>
      <w:marRight w:val="0"/>
      <w:marTop w:val="0"/>
      <w:marBottom w:val="0"/>
      <w:divBdr>
        <w:top w:val="none" w:sz="0" w:space="0" w:color="auto"/>
        <w:left w:val="none" w:sz="0" w:space="0" w:color="auto"/>
        <w:bottom w:val="none" w:sz="0" w:space="0" w:color="auto"/>
        <w:right w:val="none" w:sz="0" w:space="0" w:color="auto"/>
      </w:divBdr>
    </w:div>
    <w:div w:id="1761292335">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caf.com/es/lineamientos-ysalvaguardas-ambientale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cuments\Plantillas%20personalizadas%20de%20Office\MEMBRETADA%20VERTICAL%20Ministerio%20de%20Infraestructura%20y%20Transpor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0UA6tzhN7JRYxfhHHwINDnNAEg==">CgMxLjA4AHIhMVhDa1o0RmoxNFpGVE5rVlVwSlVhTE9fTFFrOVNvYjhS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843546-7EBF-4338-9695-706C63577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MEMBRETADA VERTICAL Ministerio de Infraestructura y Transporte</Template>
  <TotalTime>1270</TotalTime>
  <Pages>47</Pages>
  <Words>16526</Words>
  <Characters>90894</Characters>
  <Application>Microsoft Office Word</Application>
  <DocSecurity>0</DocSecurity>
  <Lines>757</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Ambar del Carmen Quezada Rivadeneira</cp:lastModifiedBy>
  <cp:revision>88</cp:revision>
  <dcterms:created xsi:type="dcterms:W3CDTF">2026-02-19T16:51:00Z</dcterms:created>
  <dcterms:modified xsi:type="dcterms:W3CDTF">2026-07-30T14:42:00Z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03f50a-64db-4deb-af9d-b71d9c93bcbc_Enabled">
    <vt:lpwstr>true</vt:lpwstr>
  </property>
  <property fmtid="{D5CDD505-2E9C-101B-9397-08002B2CF9AE}" pid="3" name="MSIP_Label_9c03f50a-64db-4deb-af9d-b71d9c93bcbc_SetDate">
    <vt:lpwstr>2026-03-24T22:36:53Z</vt:lpwstr>
  </property>
  <property fmtid="{D5CDD505-2E9C-101B-9397-08002B2CF9AE}" pid="4" name="MSIP_Label_9c03f50a-64db-4deb-af9d-b71d9c93bcbc_Method">
    <vt:lpwstr>Standard</vt:lpwstr>
  </property>
  <property fmtid="{D5CDD505-2E9C-101B-9397-08002B2CF9AE}" pid="5" name="MSIP_Label_9c03f50a-64db-4deb-af9d-b71d9c93bcbc_Name">
    <vt:lpwstr>IN1970NO02</vt:lpwstr>
  </property>
  <property fmtid="{D5CDD505-2E9C-101B-9397-08002B2CF9AE}" pid="6" name="MSIP_Label_9c03f50a-64db-4deb-af9d-b71d9c93bcbc_SiteId">
    <vt:lpwstr>863e38af-aa47-45c7-a525-20465c654244</vt:lpwstr>
  </property>
  <property fmtid="{D5CDD505-2E9C-101B-9397-08002B2CF9AE}" pid="7" name="MSIP_Label_9c03f50a-64db-4deb-af9d-b71d9c93bcbc_ActionId">
    <vt:lpwstr>39f51f6c-7456-4f14-92de-3fd5b7315644</vt:lpwstr>
  </property>
  <property fmtid="{D5CDD505-2E9C-101B-9397-08002B2CF9AE}" pid="8" name="MSIP_Label_9c03f50a-64db-4deb-af9d-b71d9c93bcbc_ContentBits">
    <vt:lpwstr>0</vt:lpwstr>
  </property>
  <property fmtid="{D5CDD505-2E9C-101B-9397-08002B2CF9AE}" pid="9" name="MSIP_Label_9c03f50a-64db-4deb-af9d-b71d9c93bcbc_Tag">
    <vt:lpwstr>10, 3, 0, 1</vt:lpwstr>
  </property>
</Properties>
</file>